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050" w:rsidRDefault="006B4050">
      <w:pPr>
        <w:jc w:val="center"/>
        <w:rPr>
          <w:color w:val="000000"/>
          <w:sz w:val="24"/>
          <w:szCs w:val="24"/>
          <w:lang w:val="ru-RU"/>
        </w:rPr>
      </w:pPr>
    </w:p>
    <w:p w:rsidR="006B4050" w:rsidRPr="00BC698B" w:rsidRDefault="006B4050">
      <w:pPr>
        <w:jc w:val="center"/>
        <w:rPr>
          <w:color w:val="000000"/>
          <w:sz w:val="24"/>
          <w:szCs w:val="24"/>
          <w:lang w:val="ru-RU"/>
        </w:rPr>
      </w:pPr>
      <w:r w:rsidRPr="00BC698B">
        <w:rPr>
          <w:color w:val="000000"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690.75pt">
            <v:imagedata r:id="rId7" o:title=""/>
          </v:shape>
        </w:pict>
      </w:r>
    </w:p>
    <w:p w:rsidR="006B4050" w:rsidRDefault="006B4050">
      <w:pPr>
        <w:jc w:val="center"/>
        <w:rPr>
          <w:color w:val="000000"/>
          <w:sz w:val="24"/>
          <w:szCs w:val="24"/>
          <w:lang w:val="ru-RU"/>
        </w:rPr>
      </w:pPr>
    </w:p>
    <w:p w:rsidR="006B4050" w:rsidRDefault="006B4050" w:rsidP="00B13A70">
      <w:pPr>
        <w:spacing w:line="600" w:lineRule="atLeast"/>
        <w:jc w:val="center"/>
        <w:rPr>
          <w:b/>
          <w:bCs/>
          <w:color w:val="252525"/>
          <w:spacing w:val="-2"/>
          <w:sz w:val="32"/>
          <w:szCs w:val="32"/>
          <w:lang w:val="ru-RU"/>
        </w:rPr>
      </w:pPr>
      <w:r w:rsidRPr="00D81737">
        <w:rPr>
          <w:b/>
          <w:bCs/>
          <w:color w:val="252525"/>
          <w:spacing w:val="-2"/>
          <w:sz w:val="32"/>
          <w:szCs w:val="32"/>
          <w:lang w:val="ru-RU"/>
        </w:rPr>
        <w:t>Содержание</w:t>
      </w:r>
    </w:p>
    <w:p w:rsidR="006B4050" w:rsidRPr="00120589" w:rsidRDefault="006B4050" w:rsidP="00120589">
      <w:pPr>
        <w:tabs>
          <w:tab w:val="right" w:pos="9027"/>
        </w:tabs>
        <w:spacing w:line="600" w:lineRule="atLeast"/>
        <w:rPr>
          <w:bCs/>
          <w:color w:val="252525"/>
          <w:spacing w:val="-2"/>
          <w:sz w:val="24"/>
          <w:szCs w:val="24"/>
          <w:lang w:val="ru-RU"/>
        </w:rPr>
      </w:pPr>
      <w:r>
        <w:rPr>
          <w:b/>
          <w:bCs/>
          <w:color w:val="252525"/>
          <w:spacing w:val="-2"/>
          <w:sz w:val="32"/>
          <w:szCs w:val="32"/>
          <w:lang w:val="ru-RU"/>
        </w:rPr>
        <w:t xml:space="preserve">Пояснительная записка                                                </w:t>
      </w:r>
      <w:r w:rsidRPr="00120589">
        <w:rPr>
          <w:bCs/>
          <w:color w:val="252525"/>
          <w:spacing w:val="-2"/>
          <w:sz w:val="24"/>
          <w:szCs w:val="24"/>
          <w:lang w:val="ru-RU"/>
        </w:rPr>
        <w:tab/>
        <w:t>3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355"/>
        <w:gridCol w:w="822"/>
      </w:tblGrid>
      <w:tr w:rsidR="006B4050" w:rsidRPr="008F15A0" w:rsidTr="00C81E99">
        <w:tc>
          <w:tcPr>
            <w:tcW w:w="83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4F3698" w:rsidRDefault="006B4050">
            <w:pPr>
              <w:rPr>
                <w:color w:val="000000"/>
                <w:lang w:val="ru-RU"/>
              </w:rPr>
            </w:pPr>
            <w:r w:rsidRPr="000769E6">
              <w:rPr>
                <w:b/>
                <w:color w:val="000000"/>
                <w:lang w:val="ru-RU"/>
              </w:rPr>
              <w:t xml:space="preserve">Блок </w:t>
            </w:r>
            <w:r w:rsidRPr="004F3698">
              <w:rPr>
                <w:b/>
                <w:bCs/>
                <w:color w:val="000000"/>
              </w:rPr>
              <w:t>I</w:t>
            </w:r>
            <w:r w:rsidRPr="004F3698">
              <w:rPr>
                <w:b/>
                <w:bCs/>
                <w:color w:val="000000"/>
                <w:lang w:val="ru-RU"/>
              </w:rPr>
              <w:t>. ВОСПИТАТЕЛЬНАЯ И</w:t>
            </w:r>
            <w:r w:rsidRPr="004F3698">
              <w:rPr>
                <w:b/>
                <w:bCs/>
                <w:color w:val="000000"/>
              </w:rPr>
              <w:t> </w:t>
            </w:r>
            <w:r w:rsidRPr="004F3698">
              <w:rPr>
                <w:b/>
                <w:bCs/>
                <w:color w:val="000000"/>
                <w:lang w:val="ru-RU"/>
              </w:rPr>
              <w:t>ОБРАЗОВАТЕЛЬНАЯ ДЕЯТЕЛЬНОСТЬ</w:t>
            </w:r>
          </w:p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1.1. Работа с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воспитанниками</w:t>
            </w:r>
          </w:p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1.2. Работа с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семьями воспитанников</w:t>
            </w:r>
          </w:p>
        </w:tc>
        <w:tc>
          <w:tcPr>
            <w:tcW w:w="82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</w:p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4-6</w:t>
            </w:r>
          </w:p>
          <w:p w:rsidR="006B4050" w:rsidRPr="00DD0B1D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6B4050" w:rsidRPr="008F15A0" w:rsidTr="00C81E99">
        <w:tc>
          <w:tcPr>
            <w:tcW w:w="83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4F3698" w:rsidRDefault="006B4050">
            <w:pPr>
              <w:rPr>
                <w:color w:val="000000"/>
                <w:lang w:val="ru-RU"/>
              </w:rPr>
            </w:pPr>
            <w:r w:rsidRPr="004F3698">
              <w:rPr>
                <w:b/>
                <w:bCs/>
                <w:color w:val="000000"/>
                <w:lang w:val="ru-RU"/>
              </w:rPr>
              <w:t xml:space="preserve">Блок </w:t>
            </w:r>
            <w:r w:rsidRPr="004F3698">
              <w:rPr>
                <w:b/>
                <w:bCs/>
                <w:color w:val="000000"/>
              </w:rPr>
              <w:t>II</w:t>
            </w:r>
            <w:r w:rsidRPr="004F3698">
              <w:rPr>
                <w:b/>
                <w:bCs/>
                <w:color w:val="000000"/>
                <w:lang w:val="ru-RU"/>
              </w:rPr>
              <w:t>. АДМИНИСТРАТИВНАЯ И</w:t>
            </w:r>
            <w:r w:rsidRPr="004F3698">
              <w:rPr>
                <w:b/>
                <w:bCs/>
                <w:color w:val="000000"/>
              </w:rPr>
              <w:t> </w:t>
            </w:r>
            <w:r w:rsidRPr="004F3698">
              <w:rPr>
                <w:b/>
                <w:bCs/>
                <w:color w:val="000000"/>
                <w:lang w:val="ru-RU"/>
              </w:rPr>
              <w:t>МЕТОДИЧЕСКАЯ ДЕЯТЕЛЬНОСТЬ</w:t>
            </w:r>
          </w:p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2.1. Методическая работа</w:t>
            </w:r>
          </w:p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color w:val="000000"/>
                <w:sz w:val="24"/>
                <w:szCs w:val="24"/>
                <w:lang w:val="ru-RU"/>
              </w:rPr>
              <w:t>.2. Год педагога и Наставника, год Семьи</w:t>
            </w:r>
          </w:p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2.3. Работа с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кадрами</w:t>
            </w:r>
          </w:p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2.4.Сетевое взаимодействие</w:t>
            </w:r>
          </w:p>
          <w:p w:rsidR="006B4050" w:rsidRDefault="006B4050" w:rsidP="00C9291C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2.5.</w:t>
            </w:r>
            <w:r w:rsidRPr="00BB5B46">
              <w:rPr>
                <w:color w:val="000000"/>
                <w:sz w:val="24"/>
                <w:szCs w:val="24"/>
                <w:lang w:val="ru-RU"/>
              </w:rPr>
              <w:t>Контроль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B5B46">
              <w:rPr>
                <w:color w:val="000000"/>
                <w:sz w:val="24"/>
                <w:szCs w:val="24"/>
                <w:lang w:val="ru-RU"/>
              </w:rPr>
              <w:t>оценка деятельности</w:t>
            </w:r>
          </w:p>
          <w:p w:rsidR="006B4050" w:rsidRPr="00C9291C" w:rsidRDefault="006B4050" w:rsidP="00C9291C">
            <w:pPr>
              <w:rPr>
                <w:bCs/>
                <w:color w:val="252525"/>
                <w:spacing w:val="-2"/>
                <w:lang w:val="ru-RU"/>
              </w:rPr>
            </w:pPr>
            <w:r>
              <w:rPr>
                <w:bCs/>
                <w:color w:val="252525"/>
                <w:spacing w:val="-2"/>
                <w:lang w:val="ru-RU"/>
              </w:rPr>
              <w:t>2.6</w:t>
            </w:r>
            <w:r w:rsidRPr="00C9291C">
              <w:rPr>
                <w:bCs/>
                <w:color w:val="252525"/>
                <w:spacing w:val="-2"/>
                <w:lang w:val="ru-RU"/>
              </w:rPr>
              <w:t>. Мониторинг инфраструктуры РППС</w:t>
            </w:r>
          </w:p>
          <w:p w:rsidR="006B4050" w:rsidRPr="00BB5B46" w:rsidRDefault="006B4050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2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B5B46" w:rsidRDefault="006B4050">
            <w:pPr>
              <w:rPr>
                <w:color w:val="000000"/>
                <w:sz w:val="24"/>
                <w:szCs w:val="24"/>
                <w:lang w:val="ru-RU"/>
              </w:rPr>
            </w:pPr>
          </w:p>
          <w:p w:rsidR="006B4050" w:rsidRPr="00DD0B1D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9</w:t>
            </w:r>
          </w:p>
          <w:p w:rsidR="006B4050" w:rsidRPr="00DD0B1D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12</w:t>
            </w:r>
          </w:p>
          <w:p w:rsidR="006B4050" w:rsidRPr="00DD0B1D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14</w:t>
            </w:r>
          </w:p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16</w:t>
            </w:r>
          </w:p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19</w:t>
            </w:r>
          </w:p>
          <w:p w:rsidR="006B4050" w:rsidRPr="00DD0B1D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21</w:t>
            </w:r>
          </w:p>
        </w:tc>
      </w:tr>
      <w:tr w:rsidR="006B4050" w:rsidRPr="008F15A0" w:rsidTr="00C81E99">
        <w:tc>
          <w:tcPr>
            <w:tcW w:w="83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4F3698" w:rsidRDefault="006B4050">
            <w:pPr>
              <w:rPr>
                <w:color w:val="000000"/>
                <w:lang w:val="ru-RU"/>
              </w:rPr>
            </w:pPr>
            <w:r w:rsidRPr="004F3698">
              <w:rPr>
                <w:b/>
                <w:bCs/>
                <w:color w:val="000000"/>
                <w:lang w:val="ru-RU"/>
              </w:rPr>
              <w:t xml:space="preserve">Блок </w:t>
            </w:r>
            <w:r w:rsidRPr="004F3698">
              <w:rPr>
                <w:b/>
                <w:bCs/>
                <w:color w:val="000000"/>
              </w:rPr>
              <w:t>III</w:t>
            </w:r>
            <w:r w:rsidRPr="004F3698">
              <w:rPr>
                <w:b/>
                <w:bCs/>
                <w:color w:val="000000"/>
                <w:lang w:val="ru-RU"/>
              </w:rPr>
              <w:t>. ХОЗЯЙСТВЕННАЯ ДЕЯТЕЛЬНОСТЬ И</w:t>
            </w:r>
            <w:r w:rsidRPr="004F3698">
              <w:rPr>
                <w:b/>
                <w:bCs/>
                <w:color w:val="000000"/>
              </w:rPr>
              <w:t> </w:t>
            </w:r>
            <w:r w:rsidRPr="004F3698">
              <w:rPr>
                <w:b/>
                <w:bCs/>
                <w:color w:val="000000"/>
                <w:lang w:val="ru-RU"/>
              </w:rPr>
              <w:t>БЕЗОПАСНОСТЬ</w:t>
            </w:r>
          </w:p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3.1. </w:t>
            </w:r>
            <w:r>
              <w:rPr>
                <w:color w:val="000000"/>
                <w:sz w:val="24"/>
                <w:szCs w:val="24"/>
                <w:lang w:val="ru-RU"/>
              </w:rPr>
              <w:t>Мероприятия</w:t>
            </w:r>
          </w:p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3.2. Безопасность</w:t>
            </w:r>
          </w:p>
        </w:tc>
        <w:tc>
          <w:tcPr>
            <w:tcW w:w="82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</w:p>
          <w:p w:rsidR="006B4050" w:rsidRPr="00DD0B1D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22</w:t>
            </w:r>
          </w:p>
        </w:tc>
      </w:tr>
      <w:tr w:rsidR="006B4050" w:rsidRPr="008F15A0" w:rsidTr="00C81E99">
        <w:tc>
          <w:tcPr>
            <w:tcW w:w="83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C9291C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2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DD0B1D" w:rsidRDefault="006B4050">
            <w:pPr>
              <w:rPr>
                <w:color w:val="000000"/>
                <w:sz w:val="24"/>
                <w:szCs w:val="24"/>
                <w:lang w:val="ru-RU"/>
              </w:rPr>
            </w:pPr>
          </w:p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6B4050" w:rsidRDefault="006B4050" w:rsidP="00B13A70">
      <w:pPr>
        <w:spacing w:line="600" w:lineRule="atLeast"/>
        <w:jc w:val="center"/>
        <w:rPr>
          <w:b/>
          <w:bCs/>
          <w:color w:val="252525"/>
          <w:spacing w:val="-2"/>
          <w:sz w:val="32"/>
          <w:szCs w:val="32"/>
          <w:lang w:val="ru-RU"/>
        </w:rPr>
      </w:pPr>
    </w:p>
    <w:p w:rsidR="006B4050" w:rsidRDefault="006B4050" w:rsidP="00C81E99">
      <w:pPr>
        <w:tabs>
          <w:tab w:val="left" w:pos="6930"/>
        </w:tabs>
        <w:spacing w:line="600" w:lineRule="atLeast"/>
        <w:rPr>
          <w:b/>
          <w:bCs/>
          <w:color w:val="252525"/>
          <w:spacing w:val="-2"/>
          <w:sz w:val="32"/>
          <w:szCs w:val="32"/>
          <w:lang w:val="ru-RU"/>
        </w:rPr>
      </w:pPr>
      <w:r>
        <w:rPr>
          <w:b/>
          <w:bCs/>
          <w:color w:val="252525"/>
          <w:spacing w:val="-2"/>
          <w:sz w:val="32"/>
          <w:szCs w:val="32"/>
          <w:lang w:val="ru-RU"/>
        </w:rPr>
        <w:tab/>
      </w:r>
    </w:p>
    <w:p w:rsidR="006B4050" w:rsidRDefault="006B4050" w:rsidP="00C81E99">
      <w:pPr>
        <w:tabs>
          <w:tab w:val="left" w:pos="6930"/>
        </w:tabs>
        <w:spacing w:line="600" w:lineRule="atLeast"/>
        <w:rPr>
          <w:b/>
          <w:bCs/>
          <w:color w:val="252525"/>
          <w:spacing w:val="-2"/>
          <w:sz w:val="32"/>
          <w:szCs w:val="32"/>
          <w:lang w:val="ru-RU"/>
        </w:rPr>
      </w:pPr>
    </w:p>
    <w:p w:rsidR="006B4050" w:rsidRDefault="006B4050" w:rsidP="00C81E99">
      <w:pPr>
        <w:tabs>
          <w:tab w:val="left" w:pos="6930"/>
        </w:tabs>
        <w:spacing w:line="600" w:lineRule="atLeast"/>
        <w:rPr>
          <w:b/>
          <w:bCs/>
          <w:color w:val="252525"/>
          <w:spacing w:val="-2"/>
          <w:sz w:val="32"/>
          <w:szCs w:val="32"/>
          <w:lang w:val="ru-RU"/>
        </w:rPr>
      </w:pPr>
    </w:p>
    <w:p w:rsidR="006B4050" w:rsidRDefault="006B4050" w:rsidP="00C81E99">
      <w:pPr>
        <w:tabs>
          <w:tab w:val="left" w:pos="6930"/>
        </w:tabs>
        <w:spacing w:line="600" w:lineRule="atLeast"/>
        <w:rPr>
          <w:b/>
          <w:bCs/>
          <w:color w:val="252525"/>
          <w:spacing w:val="-2"/>
          <w:sz w:val="32"/>
          <w:szCs w:val="32"/>
          <w:lang w:val="ru-RU"/>
        </w:rPr>
      </w:pPr>
    </w:p>
    <w:p w:rsidR="006B4050" w:rsidRDefault="006B4050" w:rsidP="00FF1657">
      <w:pPr>
        <w:tabs>
          <w:tab w:val="left" w:pos="6930"/>
        </w:tabs>
        <w:spacing w:line="600" w:lineRule="atLeast"/>
        <w:rPr>
          <w:b/>
          <w:bCs/>
          <w:color w:val="252525"/>
          <w:spacing w:val="-2"/>
          <w:sz w:val="32"/>
          <w:szCs w:val="32"/>
          <w:lang w:val="ru-RU"/>
        </w:rPr>
      </w:pPr>
      <w:r>
        <w:rPr>
          <w:b/>
          <w:bCs/>
          <w:color w:val="252525"/>
          <w:spacing w:val="-2"/>
          <w:sz w:val="32"/>
          <w:szCs w:val="32"/>
          <w:lang w:val="ru-RU"/>
        </w:rPr>
        <w:t>Пояснительная записка</w:t>
      </w:r>
    </w:p>
    <w:p w:rsidR="006B4050" w:rsidRPr="00B13A70" w:rsidRDefault="006B4050" w:rsidP="00FF1657">
      <w:pPr>
        <w:tabs>
          <w:tab w:val="left" w:pos="6930"/>
        </w:tabs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B13A70">
        <w:rPr>
          <w:b/>
          <w:bCs/>
          <w:color w:val="252525"/>
          <w:spacing w:val="-2"/>
          <w:sz w:val="28"/>
          <w:szCs w:val="28"/>
          <w:lang w:val="ru-RU"/>
        </w:rPr>
        <w:t>Цели и</w:t>
      </w:r>
      <w:r w:rsidRPr="00B13A70">
        <w:rPr>
          <w:b/>
          <w:bCs/>
          <w:color w:val="252525"/>
          <w:spacing w:val="-2"/>
          <w:sz w:val="28"/>
          <w:szCs w:val="28"/>
        </w:rPr>
        <w:t> </w:t>
      </w:r>
      <w:r w:rsidRPr="00B13A70">
        <w:rPr>
          <w:b/>
          <w:bCs/>
          <w:color w:val="252525"/>
          <w:spacing w:val="-2"/>
          <w:sz w:val="28"/>
          <w:szCs w:val="28"/>
          <w:lang w:val="ru-RU"/>
        </w:rPr>
        <w:t>задачи детского сада на</w:t>
      </w:r>
      <w:r w:rsidRPr="00B13A70">
        <w:rPr>
          <w:b/>
          <w:bCs/>
          <w:color w:val="252525"/>
          <w:spacing w:val="-2"/>
          <w:sz w:val="28"/>
          <w:szCs w:val="28"/>
        </w:rPr>
        <w:t> </w:t>
      </w:r>
      <w:r>
        <w:rPr>
          <w:b/>
          <w:bCs/>
          <w:color w:val="252525"/>
          <w:spacing w:val="-2"/>
          <w:sz w:val="28"/>
          <w:szCs w:val="28"/>
          <w:lang w:val="ru-RU"/>
        </w:rPr>
        <w:t>2024/25</w:t>
      </w:r>
      <w:r w:rsidRPr="00B13A70">
        <w:rPr>
          <w:b/>
          <w:bCs/>
          <w:color w:val="252525"/>
          <w:spacing w:val="-2"/>
          <w:sz w:val="28"/>
          <w:szCs w:val="28"/>
          <w:lang w:val="ru-RU"/>
        </w:rPr>
        <w:t xml:space="preserve"> учебный год</w:t>
      </w:r>
    </w:p>
    <w:p w:rsidR="006B4050" w:rsidRDefault="006B4050" w:rsidP="00B13A70">
      <w:pPr>
        <w:jc w:val="both"/>
        <w:rPr>
          <w:color w:val="000000"/>
          <w:sz w:val="24"/>
          <w:szCs w:val="24"/>
          <w:lang w:val="ru-RU"/>
        </w:rPr>
      </w:pPr>
      <w:r w:rsidRPr="00B13A70">
        <w:rPr>
          <w:b/>
          <w:bCs/>
          <w:color w:val="000000"/>
          <w:sz w:val="24"/>
          <w:szCs w:val="24"/>
          <w:lang w:val="ru-RU"/>
        </w:rPr>
        <w:t>ЦЕЛИ РАБОТЫ</w:t>
      </w:r>
      <w:r w:rsidRPr="00B13A70">
        <w:rPr>
          <w:color w:val="000000"/>
          <w:sz w:val="24"/>
          <w:szCs w:val="24"/>
          <w:lang w:val="ru-RU"/>
        </w:rPr>
        <w:t>: по</w:t>
      </w:r>
      <w:r>
        <w:rPr>
          <w:color w:val="000000"/>
          <w:sz w:val="24"/>
          <w:szCs w:val="24"/>
        </w:rPr>
        <w:t> </w:t>
      </w:r>
      <w:r w:rsidRPr="00B13A70">
        <w:rPr>
          <w:color w:val="000000"/>
          <w:sz w:val="24"/>
          <w:szCs w:val="24"/>
          <w:lang w:val="ru-RU"/>
        </w:rPr>
        <w:t>итогам анализа деятельности детского сада за прошедший год с</w:t>
      </w:r>
      <w:r>
        <w:rPr>
          <w:color w:val="000000"/>
          <w:sz w:val="24"/>
          <w:szCs w:val="24"/>
        </w:rPr>
        <w:t> </w:t>
      </w:r>
      <w:r w:rsidRPr="00B13A70">
        <w:rPr>
          <w:color w:val="000000"/>
          <w:sz w:val="24"/>
          <w:szCs w:val="24"/>
          <w:lang w:val="ru-RU"/>
        </w:rPr>
        <w:t>учетом направлений программы развития и</w:t>
      </w:r>
      <w:r>
        <w:rPr>
          <w:color w:val="000000"/>
          <w:sz w:val="24"/>
          <w:szCs w:val="24"/>
        </w:rPr>
        <w:t> </w:t>
      </w:r>
      <w:r w:rsidRPr="00B13A70">
        <w:rPr>
          <w:color w:val="000000"/>
          <w:sz w:val="24"/>
          <w:szCs w:val="24"/>
          <w:lang w:val="ru-RU"/>
        </w:rPr>
        <w:t>изменений законодательства необходимо</w:t>
      </w:r>
      <w:r>
        <w:rPr>
          <w:color w:val="000000"/>
          <w:sz w:val="24"/>
          <w:szCs w:val="24"/>
          <w:lang w:val="ru-RU"/>
        </w:rPr>
        <w:t>:</w:t>
      </w:r>
    </w:p>
    <w:p w:rsidR="006B4050" w:rsidRDefault="006B4050" w:rsidP="00B13A70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*Создать условия для изучения воспитанниками отечественной истории, формирование общероссийской гражданской идентичности и укрепления общности</w:t>
      </w:r>
      <w:r w:rsidRPr="00B13A70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  <w:lang w:val="ru-RU"/>
        </w:rPr>
        <w:t>Русского мира.</w:t>
      </w:r>
    </w:p>
    <w:p w:rsidR="006B4050" w:rsidRDefault="006B4050" w:rsidP="00B13A70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*Обеспечить социализацию воспитанников, создать условия для формирования уважительного отношения к семье, родителям, семейным традициям и ценностям.</w:t>
      </w:r>
    </w:p>
    <w:p w:rsidR="006B4050" w:rsidRDefault="006B4050" w:rsidP="00B13A70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*Организовать комплексное сопровождение воспитанников, родители (законные представители) которых являются ветеранами (участниками) специальной военной операции).</w:t>
      </w:r>
    </w:p>
    <w:p w:rsidR="006B4050" w:rsidRDefault="006B4050" w:rsidP="00F406E7">
      <w:pPr>
        <w:rPr>
          <w:color w:val="000000"/>
          <w:sz w:val="24"/>
          <w:szCs w:val="24"/>
          <w:lang w:val="ru-RU"/>
        </w:rPr>
      </w:pPr>
      <w:r w:rsidRPr="00B13A70">
        <w:rPr>
          <w:color w:val="000000"/>
          <w:sz w:val="24"/>
          <w:szCs w:val="24"/>
          <w:lang w:val="ru-RU"/>
        </w:rPr>
        <w:t xml:space="preserve"> </w:t>
      </w:r>
      <w:r w:rsidRPr="00F406E7">
        <w:rPr>
          <w:color w:val="000000"/>
          <w:sz w:val="24"/>
          <w:szCs w:val="24"/>
          <w:lang w:val="ru-RU"/>
        </w:rPr>
        <w:t>для достижения намеченных целей необходимо:</w:t>
      </w:r>
    </w:p>
    <w:p w:rsidR="006B4050" w:rsidRDefault="006B4050" w:rsidP="00392F7A">
      <w:pPr>
        <w:numPr>
          <w:ilvl w:val="0"/>
          <w:numId w:val="4"/>
        </w:num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Обеспечить методическое сопровождение реализации основной образовательной программы дошкольного образования;</w:t>
      </w:r>
    </w:p>
    <w:p w:rsidR="006B4050" w:rsidRDefault="006B4050" w:rsidP="00392F7A">
      <w:pPr>
        <w:numPr>
          <w:ilvl w:val="0"/>
          <w:numId w:val="4"/>
        </w:num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Организовать мониторинг в части анализа материально-технического обеспечения образовательной деятельности, создании современной развивающей предметно-пространственной среды;</w:t>
      </w:r>
    </w:p>
    <w:p w:rsidR="006B4050" w:rsidRDefault="006B4050" w:rsidP="00392F7A">
      <w:pPr>
        <w:numPr>
          <w:ilvl w:val="0"/>
          <w:numId w:val="4"/>
        </w:num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Формировать условия для преемственности технологии и содержания обучения и воспитания детей на уровнях дошкольного и начального общего образования в разных социальных институтах, включая семью;</w:t>
      </w:r>
    </w:p>
    <w:p w:rsidR="006B4050" w:rsidRDefault="006B4050" w:rsidP="00392F7A">
      <w:pPr>
        <w:numPr>
          <w:ilvl w:val="0"/>
          <w:numId w:val="4"/>
        </w:num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Создать условия для полноценного сотрудничества с социальными партнерами для разностороннего развития воспитанников;</w:t>
      </w:r>
    </w:p>
    <w:p w:rsidR="006B4050" w:rsidRPr="00F406E7" w:rsidRDefault="006B4050" w:rsidP="00392F7A">
      <w:pPr>
        <w:numPr>
          <w:ilvl w:val="0"/>
          <w:numId w:val="4"/>
        </w:num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Совершенствовать организационные  механизмы повышения  профессионального уровня и поощрения педагогических работников</w:t>
      </w:r>
    </w:p>
    <w:p w:rsidR="006B4050" w:rsidRDefault="006B4050" w:rsidP="00392F7A">
      <w:pPr>
        <w:rPr>
          <w:rFonts w:eastAsia="MS Mincho"/>
          <w:b/>
          <w:sz w:val="24"/>
          <w:szCs w:val="24"/>
          <w:lang w:val="ru-RU" w:eastAsia="ja-JP"/>
        </w:rPr>
      </w:pPr>
      <w:r w:rsidRPr="00F406E7">
        <w:rPr>
          <w:color w:val="000000"/>
          <w:sz w:val="24"/>
          <w:szCs w:val="24"/>
          <w:lang w:val="ru-RU"/>
        </w:rPr>
        <w:t xml:space="preserve"> </w:t>
      </w:r>
      <w:r w:rsidRPr="00E3045D">
        <w:rPr>
          <w:rFonts w:eastAsia="MS Mincho"/>
          <w:b/>
          <w:sz w:val="24"/>
          <w:szCs w:val="24"/>
          <w:lang w:val="ru-RU" w:eastAsia="ja-JP"/>
        </w:rPr>
        <w:t>Основные направления развития на 2024-2025 учебный год</w:t>
      </w:r>
    </w:p>
    <w:p w:rsidR="006B4050" w:rsidRDefault="006B4050" w:rsidP="008F13D2">
      <w:pPr>
        <w:autoSpaceDE w:val="0"/>
        <w:autoSpaceDN w:val="0"/>
        <w:adjustRightInd w:val="0"/>
        <w:spacing w:before="0" w:beforeAutospacing="0" w:after="0" w:afterAutospacing="0"/>
        <w:rPr>
          <w:rFonts w:eastAsia="MS Mincho"/>
          <w:b/>
          <w:sz w:val="24"/>
          <w:szCs w:val="24"/>
          <w:lang w:val="ru-RU" w:eastAsia="ja-JP"/>
        </w:rPr>
      </w:pPr>
      <w:r>
        <w:rPr>
          <w:rFonts w:eastAsia="MS Mincho"/>
          <w:b/>
          <w:sz w:val="24"/>
          <w:szCs w:val="24"/>
          <w:lang w:val="ru-RU" w:eastAsia="ja-JP"/>
        </w:rPr>
        <w:t>Задачи:</w:t>
      </w:r>
    </w:p>
    <w:p w:rsidR="006B4050" w:rsidRDefault="006B4050" w:rsidP="00120589">
      <w:pPr>
        <w:numPr>
          <w:ilvl w:val="0"/>
          <w:numId w:val="7"/>
        </w:numPr>
        <w:tabs>
          <w:tab w:val="left" w:pos="720"/>
        </w:tabs>
        <w:ind w:left="72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392F7A">
        <w:rPr>
          <w:color w:val="000000"/>
          <w:sz w:val="24"/>
          <w:szCs w:val="24"/>
          <w:lang w:val="ru-RU"/>
        </w:rPr>
        <w:t xml:space="preserve">Создание </w:t>
      </w:r>
      <w:r>
        <w:rPr>
          <w:color w:val="000000"/>
          <w:sz w:val="24"/>
          <w:szCs w:val="24"/>
          <w:lang w:val="ru-RU"/>
        </w:rPr>
        <w:t>единого образовательного пространства «Детский сад-семья» с целью формирования активной позиции родителей в оздоровлении детей.</w:t>
      </w:r>
    </w:p>
    <w:p w:rsidR="006B4050" w:rsidRDefault="006B4050" w:rsidP="00120589">
      <w:pPr>
        <w:numPr>
          <w:ilvl w:val="0"/>
          <w:numId w:val="7"/>
        </w:numPr>
        <w:tabs>
          <w:tab w:val="left" w:pos="720"/>
        </w:tabs>
        <w:ind w:left="720" w:right="180"/>
        <w:contextualSpacing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Продолжать работу по развитию речевой активности детей дошкольного возраста через совершенствование всех компонентов устной речи в различных формах и видах детской деятельности в условиях реализации ФОП ДО.</w:t>
      </w:r>
    </w:p>
    <w:p w:rsidR="006B4050" w:rsidRDefault="006B4050" w:rsidP="00120589">
      <w:pPr>
        <w:numPr>
          <w:ilvl w:val="0"/>
          <w:numId w:val="7"/>
        </w:numPr>
        <w:tabs>
          <w:tab w:val="left" w:pos="720"/>
        </w:tabs>
        <w:ind w:left="720" w:right="180"/>
        <w:contextualSpacing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Акцентировать работу педагогов по формированию гражданско- патриотических компетенций дошкольников через ознакомление с культурой и историей родного края в условиях реализации ФОП ДО.</w:t>
      </w:r>
    </w:p>
    <w:p w:rsidR="006B4050" w:rsidRDefault="006B4050" w:rsidP="00120589">
      <w:pPr>
        <w:tabs>
          <w:tab w:val="left" w:pos="720"/>
        </w:tabs>
        <w:ind w:left="360" w:right="180"/>
        <w:contextualSpacing/>
        <w:rPr>
          <w:color w:val="000000"/>
          <w:sz w:val="24"/>
          <w:szCs w:val="24"/>
          <w:lang w:val="ru-RU"/>
        </w:rPr>
      </w:pPr>
    </w:p>
    <w:p w:rsidR="006B4050" w:rsidRDefault="006B4050" w:rsidP="00120589">
      <w:pPr>
        <w:tabs>
          <w:tab w:val="left" w:pos="720"/>
        </w:tabs>
        <w:ind w:left="360" w:right="180"/>
        <w:contextualSpacing/>
        <w:rPr>
          <w:b/>
          <w:color w:val="000000"/>
          <w:sz w:val="24"/>
          <w:szCs w:val="24"/>
          <w:lang w:val="ru-RU"/>
        </w:rPr>
      </w:pPr>
      <w:r w:rsidRPr="00120589">
        <w:rPr>
          <w:b/>
          <w:color w:val="000000"/>
          <w:sz w:val="24"/>
          <w:szCs w:val="24"/>
          <w:lang w:val="ru-RU"/>
        </w:rPr>
        <w:t>Тема методической работы:</w:t>
      </w:r>
    </w:p>
    <w:p w:rsidR="006B4050" w:rsidRPr="00120589" w:rsidRDefault="006B4050" w:rsidP="00120589">
      <w:pPr>
        <w:tabs>
          <w:tab w:val="left" w:pos="720"/>
        </w:tabs>
        <w:ind w:left="36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120589">
        <w:rPr>
          <w:color w:val="000000"/>
          <w:sz w:val="24"/>
          <w:szCs w:val="24"/>
          <w:lang w:val="ru-RU"/>
        </w:rPr>
        <w:t>П</w:t>
      </w:r>
      <w:r>
        <w:rPr>
          <w:color w:val="000000"/>
          <w:sz w:val="24"/>
          <w:szCs w:val="24"/>
          <w:lang w:val="ru-RU"/>
        </w:rPr>
        <w:t>овышение качества образования воспитанников посредством совершенствования методической работы и совершенствование профессиональной компетентности педагогов.</w:t>
      </w:r>
    </w:p>
    <w:p w:rsidR="006B4050" w:rsidRPr="00392F7A" w:rsidRDefault="006B4050" w:rsidP="00120589">
      <w:pPr>
        <w:tabs>
          <w:tab w:val="left" w:pos="3690"/>
        </w:tabs>
        <w:ind w:left="360" w:right="180"/>
        <w:contextualSpacing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ab/>
      </w:r>
    </w:p>
    <w:p w:rsidR="006B4050" w:rsidRPr="00BB5B46" w:rsidRDefault="006B4050" w:rsidP="00B13A70">
      <w:pPr>
        <w:spacing w:line="600" w:lineRule="atLeast"/>
        <w:jc w:val="center"/>
        <w:rPr>
          <w:b/>
          <w:bCs/>
          <w:color w:val="252525"/>
          <w:spacing w:val="-2"/>
          <w:lang w:val="ru-RU"/>
        </w:rPr>
      </w:pPr>
      <w:r w:rsidRPr="00BB5B46">
        <w:rPr>
          <w:b/>
          <w:bCs/>
          <w:color w:val="252525"/>
          <w:spacing w:val="-2"/>
          <w:lang w:val="ru-RU"/>
        </w:rPr>
        <w:t xml:space="preserve">Блок </w:t>
      </w:r>
      <w:r w:rsidRPr="00BB5B46">
        <w:rPr>
          <w:b/>
          <w:bCs/>
          <w:color w:val="252525"/>
          <w:spacing w:val="-2"/>
        </w:rPr>
        <w:t>I</w:t>
      </w:r>
      <w:r w:rsidRPr="00BB5B46">
        <w:rPr>
          <w:b/>
          <w:bCs/>
          <w:color w:val="252525"/>
          <w:spacing w:val="-2"/>
          <w:lang w:val="ru-RU"/>
        </w:rPr>
        <w:t>. ВОСПИТАТЕЛЬНО-ОБРАЗОВАТЕЛЬНАЯ ДЕЯТЕЛ ЬНОСТЬ</w:t>
      </w:r>
    </w:p>
    <w:p w:rsidR="006B4050" w:rsidRPr="00BD692D" w:rsidRDefault="006B4050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BD692D">
        <w:rPr>
          <w:b/>
          <w:bCs/>
          <w:color w:val="252525"/>
          <w:spacing w:val="-2"/>
          <w:sz w:val="28"/>
          <w:szCs w:val="28"/>
          <w:lang w:val="ru-RU"/>
        </w:rPr>
        <w:t>1.1. Работа с</w:t>
      </w:r>
      <w:r w:rsidRPr="00B13A70">
        <w:rPr>
          <w:b/>
          <w:bCs/>
          <w:color w:val="252525"/>
          <w:spacing w:val="-2"/>
          <w:sz w:val="28"/>
          <w:szCs w:val="28"/>
        </w:rPr>
        <w:t> </w:t>
      </w:r>
      <w:r w:rsidRPr="00BD692D">
        <w:rPr>
          <w:b/>
          <w:bCs/>
          <w:color w:val="252525"/>
          <w:spacing w:val="-2"/>
          <w:sz w:val="28"/>
          <w:szCs w:val="28"/>
          <w:lang w:val="ru-RU"/>
        </w:rPr>
        <w:t>воспитанниками</w:t>
      </w:r>
    </w:p>
    <w:p w:rsidR="006B4050" w:rsidRPr="00B13A70" w:rsidRDefault="006B4050">
      <w:pPr>
        <w:rPr>
          <w:color w:val="000000"/>
          <w:sz w:val="24"/>
          <w:szCs w:val="24"/>
          <w:lang w:val="ru-RU"/>
        </w:rPr>
      </w:pPr>
      <w:r w:rsidRPr="00B13A70">
        <w:rPr>
          <w:b/>
          <w:bCs/>
          <w:color w:val="000000"/>
          <w:sz w:val="24"/>
          <w:szCs w:val="24"/>
          <w:lang w:val="ru-RU"/>
        </w:rPr>
        <w:t>1.1.1. Мероприятия по</w:t>
      </w:r>
      <w:r>
        <w:rPr>
          <w:b/>
          <w:bCs/>
          <w:color w:val="000000"/>
          <w:sz w:val="24"/>
          <w:szCs w:val="24"/>
        </w:rPr>
        <w:t> </w:t>
      </w:r>
      <w:r w:rsidRPr="00B13A70">
        <w:rPr>
          <w:b/>
          <w:bCs/>
          <w:color w:val="000000"/>
          <w:sz w:val="24"/>
          <w:szCs w:val="24"/>
          <w:lang w:val="ru-RU"/>
        </w:rPr>
        <w:t>реализации основной образовательной программы дошкольного образования и</w:t>
      </w:r>
      <w:r>
        <w:rPr>
          <w:b/>
          <w:bCs/>
          <w:color w:val="000000"/>
          <w:sz w:val="24"/>
          <w:szCs w:val="24"/>
        </w:rPr>
        <w:t> </w:t>
      </w:r>
      <w:r w:rsidRPr="00B13A70">
        <w:rPr>
          <w:b/>
          <w:bCs/>
          <w:color w:val="000000"/>
          <w:sz w:val="24"/>
          <w:szCs w:val="24"/>
          <w:lang w:val="ru-RU"/>
        </w:rPr>
        <w:t>оздоровлению воспитанников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865"/>
        <w:gridCol w:w="1422"/>
        <w:gridCol w:w="2890"/>
      </w:tblGrid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B4050" w:rsidRPr="008F15A0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Воспитательная работа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Организация сетевого взаимодействия по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вопросам воспитательной работы с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воспитанниками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06333D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Проанализировать содержание основной образовательной программы ДОУ (далее ОП ДОУ) на необходимость внесения поправок и дополнений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06333D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май-июль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Воспитатели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Организация взаимодействия участников образовательных отношений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системе нравственно-духовного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патриотического воспитания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 xml:space="preserve">В течение года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6B4050" w:rsidRPr="001C0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Составлять положения и сценарии для проведения воспитательных мероприятий, отраженных в ОП ДОУ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Воспитатели, педагог-психолог, старший воспитатель</w:t>
            </w:r>
          </w:p>
        </w:tc>
      </w:tr>
      <w:tr w:rsidR="006B4050" w:rsidRPr="001A42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1A42B9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Организация работы с одаренными детьми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1A42B9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8F15A0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1A42B9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8F15A0">
              <w:rPr>
                <w:color w:val="000000"/>
                <w:sz w:val="24"/>
                <w:szCs w:val="24"/>
              </w:rPr>
              <w:t>Воспитатели, старший воспитатель</w:t>
            </w:r>
            <w:r>
              <w:rPr>
                <w:color w:val="000000"/>
                <w:sz w:val="24"/>
                <w:szCs w:val="24"/>
                <w:lang w:val="ru-RU"/>
              </w:rPr>
              <w:t>, специалисты</w:t>
            </w:r>
          </w:p>
        </w:tc>
      </w:tr>
      <w:tr w:rsidR="006B4050" w:rsidRPr="008F15A0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 w:rsidP="0006333D">
            <w:pPr>
              <w:jc w:val="center"/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Образовательная работа</w:t>
            </w:r>
          </w:p>
        </w:tc>
      </w:tr>
      <w:tr w:rsidR="006B4050" w:rsidRPr="001C0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Разработка плана совместной работы ДОО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начальной школы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соответствии с ФГОС НОО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ФОП ДО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 xml:space="preserve">Сентябрь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Воспитатели подготовительной группы, старший воспитатель 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Оформление кабинетов дидактическими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наглядными материалами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для создания насыщенной образовательной среды с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учетом рекомендаций Минпросвещения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Внедрение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работу воспитателей новых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методов для развития любознательности, формирования познавательных действий у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Октябрь—декабрь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Воспитатели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Внедрение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работу воспитателей методов воспитательной работы по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профилактике экстремистских проявлений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детской среде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формированию общероссийской гражданской идентичности у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дошкольников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Октябрь—декабрь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Воспитатели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Обеспечение условий для индивидуализации развития ребенка, его личности, мотивации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способностей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Воспитатели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Подготовка цифровых материалов для реализации деятельности с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использованием дистанционных образовательных технологий (для детей от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5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лет)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Воспитатели, учителя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0769E6" w:rsidRDefault="006B4050">
            <w:pPr>
              <w:rPr>
                <w:lang w:val="ru-RU"/>
              </w:rPr>
            </w:pPr>
            <w:r w:rsidRPr="008F15A0">
              <w:rPr>
                <w:color w:val="000000"/>
                <w:sz w:val="24"/>
                <w:szCs w:val="24"/>
              </w:rPr>
              <w:t>Обновление содержания ОП ДО</w:t>
            </w:r>
            <w:r>
              <w:rPr>
                <w:color w:val="000000"/>
                <w:sz w:val="24"/>
                <w:szCs w:val="24"/>
                <w:lang w:val="ru-RU"/>
              </w:rPr>
              <w:t>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Май—август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 xml:space="preserve">Воспитатели, старший воспитатель </w:t>
            </w:r>
          </w:p>
        </w:tc>
      </w:tr>
      <w:tr w:rsidR="006B4050" w:rsidRPr="007574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757443" w:rsidRDefault="006B4050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Организация преемственности между детским садом и школой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Сентябрь</w:t>
            </w:r>
          </w:p>
          <w:p w:rsidR="006B4050" w:rsidRPr="00757443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757443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8F15A0">
              <w:rPr>
                <w:color w:val="000000"/>
                <w:sz w:val="24"/>
                <w:szCs w:val="24"/>
              </w:rPr>
              <w:t>Воспитатели, старший воспитатель</w:t>
            </w:r>
          </w:p>
        </w:tc>
      </w:tr>
      <w:tr w:rsidR="006B4050" w:rsidRPr="00DD57C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Подготовить методики формирования исторических знаний у дошкольников и внедрить их в работу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Январь-апрель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DD57CB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8F15A0">
              <w:rPr>
                <w:color w:val="000000"/>
                <w:sz w:val="24"/>
                <w:szCs w:val="24"/>
              </w:rPr>
              <w:t>Воспитатели, старший воспитатель</w:t>
            </w:r>
          </w:p>
        </w:tc>
      </w:tr>
      <w:tr w:rsidR="006B4050" w:rsidRPr="00DD57C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Организовать воспитательные мероприятия, предусматривающие посещение музеев, военно-исторических объектов, памятников истории и культуры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 раз в три месяца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DD57CB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8F15A0">
              <w:rPr>
                <w:color w:val="000000"/>
                <w:sz w:val="24"/>
                <w:szCs w:val="24"/>
              </w:rPr>
              <w:t>Воспитатели, старший воспитатель</w:t>
            </w:r>
          </w:p>
        </w:tc>
      </w:tr>
      <w:tr w:rsidR="006B4050" w:rsidRPr="001C0844" w:rsidTr="00D42CC8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DD57CB" w:rsidRDefault="006B4050" w:rsidP="00DD57CB">
            <w:pPr>
              <w:ind w:left="75" w:right="75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DD57CB">
              <w:rPr>
                <w:b/>
                <w:bCs/>
                <w:sz w:val="24"/>
                <w:szCs w:val="24"/>
                <w:lang w:val="ru-RU" w:eastAsia="ru-RU"/>
              </w:rPr>
              <w:t>Организация обучения и воспитания с применением дистанционных образовательных технологий</w:t>
            </w:r>
          </w:p>
        </w:tc>
      </w:tr>
      <w:tr w:rsidR="006B4050" w:rsidRPr="00DD57C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 w:rsidP="00DD57C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Провести закупку оборудования для применения электронного обучения, дистанционных образовательных технологий при реализации ОП ДОУ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 w:rsidP="00366B31">
            <w:pPr>
              <w:ind w:left="75" w:right="75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октябрь-ноябрь</w:t>
            </w:r>
          </w:p>
          <w:p w:rsidR="006B4050" w:rsidRPr="00366B31" w:rsidRDefault="006B4050" w:rsidP="00366B31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DD57CB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заведующий, завхоз</w:t>
            </w:r>
          </w:p>
        </w:tc>
      </w:tr>
      <w:tr w:rsidR="006B4050" w:rsidRPr="00DD57C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 w:rsidP="00366B31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Организовать для родителей: онлайн-экскурсию по образовательным платформам детского сада;консультации по вопросам реализации ОП ДОУ с применением ДОТ; Анкетирование на тему: «Мой ребенок и цифровые технологии»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март-апрель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DD57CB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6B4050" w:rsidRPr="001C0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 w:rsidP="00366B31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Провести встречи с участниками образовательных отношений о необходимости пересмотра решения о реализации ОП ДОУ  с применением электронного обучения, дистанционных образовательных 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 w:rsidP="00366B31">
            <w:pPr>
              <w:ind w:left="75" w:right="75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апрель </w:t>
            </w:r>
          </w:p>
          <w:p w:rsidR="006B4050" w:rsidRPr="00366B31" w:rsidRDefault="006B4050" w:rsidP="00366B31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DD57CB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старший воспитатель, воспитатели старшего и подготовительного возраста</w:t>
            </w:r>
          </w:p>
        </w:tc>
      </w:tr>
      <w:tr w:rsidR="006B4050" w:rsidRPr="00DD57C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 w:rsidP="00366B31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Разместить на официальном сайте детского сада и реализации образовательных программ с применением электронного обучения, дистанционных образовательных технологий в следующем 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не позднее 1 мая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DD57CB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6B4050" w:rsidRPr="008F15A0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 w:rsidP="00DD57CB">
            <w:pPr>
              <w:jc w:val="center"/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Оздоровительная работа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Сбор согласий родителей (законных представителей) на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закаливание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Воспитатели, медицинская сестра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Формирование перечня оздоровительных процедур на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летний период с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учетом состояния здоровья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 xml:space="preserve">Медсестра 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Формирование перечня двигательной активности воспитанников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летний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Оформление плана летней оздоровительной работы с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воспитанниками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 xml:space="preserve">Май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757443" w:rsidRDefault="006B4050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Проведение периодических медосмотров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757443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757443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медсестра</w:t>
            </w:r>
          </w:p>
        </w:tc>
      </w:tr>
      <w:tr w:rsidR="006B4050" w:rsidRPr="007574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Организация и проведение Дней (неделю) здоровья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 раза в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757443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воспитатель, воспитатели</w:t>
            </w:r>
            <w:r>
              <w:rPr>
                <w:color w:val="000000"/>
                <w:sz w:val="24"/>
                <w:szCs w:val="24"/>
                <w:lang w:val="ru-RU"/>
              </w:rPr>
              <w:t>, специалисты</w:t>
            </w:r>
          </w:p>
        </w:tc>
      </w:tr>
    </w:tbl>
    <w:p w:rsidR="006B4050" w:rsidRDefault="006B4050">
      <w:pP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1.1.2. Праздники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976"/>
        <w:gridCol w:w="1419"/>
        <w:gridCol w:w="4782"/>
      </w:tblGrid>
      <w:tr w:rsidR="006B4050" w:rsidRPr="008F15A0" w:rsidTr="00AA52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B4050" w:rsidRPr="008F15A0" w:rsidTr="00AA52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День знаний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AA528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1 </w:t>
            </w:r>
            <w:r>
              <w:rPr>
                <w:color w:val="000000"/>
                <w:sz w:val="24"/>
                <w:szCs w:val="24"/>
              </w:rPr>
              <w:t>Сентябр</w:t>
            </w:r>
            <w:r>
              <w:rPr>
                <w:color w:val="000000"/>
                <w:sz w:val="24"/>
                <w:szCs w:val="24"/>
                <w:lang w:val="ru-RU"/>
              </w:rPr>
              <w:t>я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Воспитатели, музыкальный руководитель</w:t>
            </w:r>
          </w:p>
        </w:tc>
      </w:tr>
      <w:tr w:rsidR="006B4050" w:rsidRPr="008F15A0" w:rsidTr="00AA52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День осени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Воспитатели, музыкальный руководитель</w:t>
            </w:r>
          </w:p>
        </w:tc>
      </w:tr>
      <w:tr w:rsidR="006B4050" w:rsidRPr="008F15A0" w:rsidTr="00AA52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 xml:space="preserve">День дошкольного работника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AA5281" w:rsidRDefault="006B4050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27 </w:t>
            </w:r>
            <w:r w:rsidRPr="008F15A0">
              <w:rPr>
                <w:color w:val="000000"/>
                <w:sz w:val="24"/>
                <w:szCs w:val="24"/>
              </w:rPr>
              <w:t>Сентябр</w:t>
            </w:r>
            <w:r>
              <w:rPr>
                <w:color w:val="000000"/>
                <w:sz w:val="24"/>
                <w:szCs w:val="24"/>
                <w:lang w:val="ru-RU"/>
              </w:rPr>
              <w:t>я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Воспитатели, музыкальный руководитель</w:t>
            </w:r>
          </w:p>
        </w:tc>
      </w:tr>
      <w:tr w:rsidR="006B4050" w:rsidRPr="00AA5281" w:rsidTr="00AA52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AA528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Международный день пожилых людей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 октября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AA528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AA5281">
              <w:rPr>
                <w:color w:val="000000"/>
                <w:sz w:val="24"/>
                <w:szCs w:val="24"/>
                <w:lang w:val="ru-RU"/>
              </w:rPr>
              <w:t>Воспитатели, музыкальный руководитель</w:t>
            </w:r>
          </w:p>
        </w:tc>
      </w:tr>
      <w:tr w:rsidR="006B4050" w:rsidRPr="0025079A" w:rsidTr="00AA52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Массовый флеш-моб к Дню отца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16 октября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AA528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Инструктор по ФИЗО</w:t>
            </w:r>
          </w:p>
        </w:tc>
      </w:tr>
      <w:tr w:rsidR="006B4050" w:rsidRPr="008F15A0" w:rsidTr="00AA52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AA528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8F15A0">
              <w:rPr>
                <w:color w:val="000000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4 </w:t>
            </w:r>
            <w:r w:rsidRPr="008F15A0">
              <w:rPr>
                <w:color w:val="000000"/>
                <w:sz w:val="24"/>
                <w:szCs w:val="24"/>
              </w:rPr>
              <w:t>Ноябр</w:t>
            </w:r>
            <w:r>
              <w:rPr>
                <w:color w:val="000000"/>
                <w:sz w:val="24"/>
                <w:szCs w:val="24"/>
                <w:lang w:val="ru-RU"/>
              </w:rPr>
              <w:t>я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Воспитатели, музыкальный руководитель</w:t>
            </w:r>
          </w:p>
        </w:tc>
      </w:tr>
      <w:tr w:rsidR="006B4050" w:rsidRPr="008F15A0" w:rsidTr="00AA52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AA5281" w:rsidRDefault="006B4050">
            <w:pPr>
              <w:rPr>
                <w:lang w:val="ru-RU"/>
              </w:rPr>
            </w:pPr>
            <w:r w:rsidRPr="008F15A0">
              <w:rPr>
                <w:color w:val="000000"/>
                <w:sz w:val="24"/>
                <w:szCs w:val="24"/>
              </w:rPr>
              <w:t xml:space="preserve">День 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Матери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AA5281" w:rsidRDefault="006B4050">
            <w:pPr>
              <w:rPr>
                <w:lang w:val="ru-RU"/>
              </w:rPr>
            </w:pPr>
            <w:r>
              <w:rPr>
                <w:lang w:val="ru-RU"/>
              </w:rPr>
              <w:t xml:space="preserve">Ноябрь 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Воспитатели, музыкальный руководитель</w:t>
            </w:r>
          </w:p>
        </w:tc>
      </w:tr>
      <w:tr w:rsidR="006B4050" w:rsidRPr="001C0844" w:rsidTr="00AA5281">
        <w:trPr>
          <w:trHeight w:val="11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Международный день инвалидов</w:t>
            </w:r>
          </w:p>
          <w:p w:rsidR="006B4050" w:rsidRPr="00AA528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День героев Отечества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lang w:val="ru-RU"/>
              </w:rPr>
            </w:pPr>
            <w:r>
              <w:rPr>
                <w:lang w:val="ru-RU"/>
              </w:rPr>
              <w:t>3 декабря</w:t>
            </w:r>
          </w:p>
          <w:p w:rsidR="006B4050" w:rsidRDefault="006B4050">
            <w:pPr>
              <w:rPr>
                <w:lang w:val="ru-RU"/>
              </w:rPr>
            </w:pPr>
            <w:r>
              <w:rPr>
                <w:lang w:val="ru-RU"/>
              </w:rPr>
              <w:t>9 декабря</w:t>
            </w:r>
          </w:p>
          <w:p w:rsidR="006B4050" w:rsidRDefault="006B4050">
            <w:pPr>
              <w:rPr>
                <w:lang w:val="ru-RU"/>
              </w:rPr>
            </w:pP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AA528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AA5281">
              <w:rPr>
                <w:color w:val="000000"/>
                <w:sz w:val="24"/>
                <w:szCs w:val="24"/>
                <w:lang w:val="ru-RU"/>
              </w:rPr>
              <w:t>Воспитатели, музыкальный руководитель</w:t>
            </w:r>
            <w:r>
              <w:rPr>
                <w:color w:val="000000"/>
                <w:sz w:val="24"/>
                <w:szCs w:val="24"/>
                <w:lang w:val="ru-RU"/>
              </w:rPr>
              <w:t>, инструктор по ФИЗО</w:t>
            </w:r>
          </w:p>
        </w:tc>
      </w:tr>
      <w:tr w:rsidR="006B4050" w:rsidRPr="008F15A0" w:rsidTr="00AA52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Новый год и Рождество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Воспитатели, музыкальный руководитель</w:t>
            </w:r>
          </w:p>
        </w:tc>
      </w:tr>
      <w:tr w:rsidR="006B4050" w:rsidRPr="001C0844" w:rsidTr="00AA52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AA528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23 </w:t>
            </w:r>
            <w:r>
              <w:rPr>
                <w:color w:val="000000"/>
                <w:sz w:val="24"/>
                <w:szCs w:val="24"/>
              </w:rPr>
              <w:t>Феврал</w:t>
            </w:r>
            <w:r>
              <w:rPr>
                <w:color w:val="000000"/>
                <w:sz w:val="24"/>
                <w:szCs w:val="24"/>
                <w:lang w:val="ru-RU"/>
              </w:rPr>
              <w:t>я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AA528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AA5281">
              <w:rPr>
                <w:color w:val="000000"/>
                <w:sz w:val="24"/>
                <w:szCs w:val="24"/>
                <w:lang w:val="ru-RU"/>
              </w:rPr>
              <w:t>Воспитатели, музыкальный руководитель</w:t>
            </w:r>
            <w:r>
              <w:rPr>
                <w:color w:val="000000"/>
                <w:sz w:val="24"/>
                <w:szCs w:val="24"/>
                <w:lang w:val="ru-RU"/>
              </w:rPr>
              <w:t>, инструктор по ФИЗО</w:t>
            </w:r>
          </w:p>
        </w:tc>
      </w:tr>
      <w:tr w:rsidR="006B4050" w:rsidRPr="008F15A0" w:rsidTr="00AA52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AA528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8 </w:t>
            </w:r>
            <w:r w:rsidRPr="008F15A0">
              <w:rPr>
                <w:color w:val="000000"/>
                <w:sz w:val="24"/>
                <w:szCs w:val="24"/>
              </w:rPr>
              <w:t>Март</w:t>
            </w:r>
            <w:r>
              <w:rPr>
                <w:color w:val="000000"/>
                <w:sz w:val="24"/>
                <w:szCs w:val="24"/>
                <w:lang w:val="ru-RU"/>
              </w:rPr>
              <w:t>а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Воспитатели, музыкальный руководитель</w:t>
            </w:r>
          </w:p>
        </w:tc>
      </w:tr>
      <w:tr w:rsidR="006B4050" w:rsidRPr="001C0844" w:rsidTr="00AA52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AA528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День Космонавтики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AA528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12 Апреля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AA528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AA5281">
              <w:rPr>
                <w:color w:val="000000"/>
                <w:sz w:val="24"/>
                <w:szCs w:val="24"/>
                <w:lang w:val="ru-RU"/>
              </w:rPr>
              <w:t>Воспитатели, музыкальный руководитель</w:t>
            </w:r>
            <w:r>
              <w:rPr>
                <w:color w:val="000000"/>
                <w:sz w:val="24"/>
                <w:szCs w:val="24"/>
                <w:lang w:val="ru-RU"/>
              </w:rPr>
              <w:t>, инструктор по ФИЗО</w:t>
            </w:r>
          </w:p>
        </w:tc>
      </w:tr>
      <w:tr w:rsidR="006B4050" w:rsidRPr="001C0844" w:rsidTr="00AA52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Праздник Весны и труда. День Победы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 Мая</w:t>
            </w:r>
          </w:p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9 мая  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AA528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AA5281">
              <w:rPr>
                <w:color w:val="000000"/>
                <w:sz w:val="24"/>
                <w:szCs w:val="24"/>
                <w:lang w:val="ru-RU"/>
              </w:rPr>
              <w:t>Воспитатели, музыкальный руководитель</w:t>
            </w:r>
            <w:r>
              <w:rPr>
                <w:color w:val="000000"/>
                <w:sz w:val="24"/>
                <w:szCs w:val="24"/>
                <w:lang w:val="ru-RU"/>
              </w:rPr>
              <w:t>, инструктор по ФИЗО</w:t>
            </w:r>
          </w:p>
        </w:tc>
      </w:tr>
      <w:tr w:rsidR="006B4050" w:rsidRPr="001C0844" w:rsidTr="00AA52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AA528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AA5281">
              <w:rPr>
                <w:color w:val="000000"/>
                <w:sz w:val="24"/>
                <w:szCs w:val="24"/>
                <w:lang w:val="ru-RU"/>
              </w:rPr>
              <w:t>Выпускной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AA528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AA5281">
              <w:rPr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Воспитатель старшей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подготовительной группы, музыкальный руководитель</w:t>
            </w:r>
          </w:p>
        </w:tc>
      </w:tr>
      <w:tr w:rsidR="006B4050" w:rsidRPr="00BD692D" w:rsidTr="00AA52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День защиты детей.</w:t>
            </w:r>
          </w:p>
          <w:p w:rsidR="006B4050" w:rsidRPr="00AA528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День России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 Июня</w:t>
            </w:r>
          </w:p>
          <w:p w:rsidR="006B4050" w:rsidRPr="00AA528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12 Июня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8F15A0">
              <w:rPr>
                <w:color w:val="000000"/>
                <w:sz w:val="24"/>
                <w:szCs w:val="24"/>
              </w:rPr>
              <w:t>Воспитатели, музыкальный руководитель</w:t>
            </w:r>
          </w:p>
        </w:tc>
      </w:tr>
      <w:tr w:rsidR="006B4050" w:rsidRPr="00BD692D" w:rsidTr="00AA52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День памяти и скорби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AA528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22 Июня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8F15A0">
              <w:rPr>
                <w:color w:val="000000"/>
                <w:sz w:val="24"/>
                <w:szCs w:val="24"/>
              </w:rPr>
              <w:t>Воспитатели, музыкальный руководитель</w:t>
            </w:r>
          </w:p>
        </w:tc>
      </w:tr>
      <w:tr w:rsidR="006B4050" w:rsidRPr="008F15A0" w:rsidTr="00AA52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AA5281" w:rsidRDefault="006B4050">
            <w:pPr>
              <w:rPr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День семьи, любви и верности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AA5281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8 Июля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Воспитатели, музыкальный руководитель</w:t>
            </w:r>
          </w:p>
        </w:tc>
      </w:tr>
      <w:tr w:rsidR="006B4050" w:rsidRPr="008F15A0" w:rsidTr="00AA52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День государственного флага РФ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22 августа</w:t>
            </w:r>
          </w:p>
        </w:tc>
        <w:tc>
          <w:tcPr>
            <w:tcW w:w="4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Воспитатели, музыкальный руководитель</w:t>
            </w:r>
          </w:p>
        </w:tc>
      </w:tr>
    </w:tbl>
    <w:p w:rsidR="006B4050" w:rsidRDefault="006B4050">
      <w:pP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1.1.3. Выставки и конкурсы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566"/>
        <w:gridCol w:w="1112"/>
        <w:gridCol w:w="3499"/>
      </w:tblGrid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B4050" w:rsidRPr="008F15A0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Общесадовские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Конкурс рисунков, посвященный Дню знаний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Конкурс чтецов, посвященный Дню матери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6B4050" w:rsidRPr="002B3F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2B3F2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Творческий конкурс </w:t>
            </w:r>
            <w:r w:rsidRPr="002B3F20">
              <w:rPr>
                <w:color w:val="000000"/>
                <w:sz w:val="24"/>
                <w:szCs w:val="24"/>
                <w:lang w:val="ru-RU"/>
              </w:rPr>
              <w:t>«Защитники Родины»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2B3F2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2B3F20">
              <w:rPr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2B3F2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2B3F20">
              <w:rPr>
                <w:color w:val="000000"/>
                <w:sz w:val="24"/>
                <w:szCs w:val="24"/>
                <w:lang w:val="ru-RU"/>
              </w:rPr>
              <w:t>Старший воспитатель, воспитатели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2B3F20">
              <w:rPr>
                <w:color w:val="000000"/>
                <w:sz w:val="24"/>
                <w:szCs w:val="24"/>
                <w:lang w:val="ru-RU"/>
              </w:rPr>
              <w:t>Конкурс поделок «День космонавтики</w:t>
            </w:r>
            <w:r w:rsidRPr="008F15A0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Стена памяти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 «Мы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помним, мы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гордимся»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, бессмерный полк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6B4050" w:rsidRPr="008F15A0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Муниципальные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Хореографический конкурс «Ладушки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166103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Апрель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166103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 Зеленый огонек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166103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Апрель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Мир профессий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166103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Октябрь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Твоя вера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Март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Широкая Масленица на Вятке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Март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6B4050" w:rsidRPr="001C0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Эко-театр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372A79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372A79">
              <w:rPr>
                <w:color w:val="000000"/>
                <w:sz w:val="24"/>
                <w:szCs w:val="24"/>
                <w:lang w:val="ru-RU"/>
              </w:rPr>
              <w:t>Старший воспитатель, воспитатели</w:t>
            </w:r>
            <w:r>
              <w:rPr>
                <w:color w:val="000000"/>
                <w:sz w:val="24"/>
                <w:szCs w:val="24"/>
                <w:lang w:val="ru-RU"/>
              </w:rPr>
              <w:t>, муз.рук.</w:t>
            </w:r>
          </w:p>
        </w:tc>
      </w:tr>
    </w:tbl>
    <w:p w:rsidR="006B4050" w:rsidRDefault="006B4050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6B4050" w:rsidRPr="00BB5B46" w:rsidRDefault="006B4050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BB5B46">
        <w:rPr>
          <w:b/>
          <w:bCs/>
          <w:color w:val="252525"/>
          <w:spacing w:val="-2"/>
          <w:sz w:val="28"/>
          <w:szCs w:val="28"/>
          <w:lang w:val="ru-RU"/>
        </w:rPr>
        <w:t>1.2. Работа с</w:t>
      </w:r>
      <w:r w:rsidRPr="00D12FC6">
        <w:rPr>
          <w:b/>
          <w:bCs/>
          <w:color w:val="252525"/>
          <w:spacing w:val="-2"/>
          <w:sz w:val="28"/>
          <w:szCs w:val="28"/>
        </w:rPr>
        <w:t> </w:t>
      </w:r>
      <w:r w:rsidRPr="00BB5B46">
        <w:rPr>
          <w:b/>
          <w:bCs/>
          <w:color w:val="252525"/>
          <w:spacing w:val="-2"/>
          <w:sz w:val="28"/>
          <w:szCs w:val="28"/>
          <w:lang w:val="ru-RU"/>
        </w:rPr>
        <w:t>семьями воспитанников</w:t>
      </w:r>
    </w:p>
    <w:p w:rsidR="006B4050" w:rsidRPr="00BB5B46" w:rsidRDefault="006B4050">
      <w:pPr>
        <w:rPr>
          <w:color w:val="000000"/>
          <w:sz w:val="24"/>
          <w:szCs w:val="24"/>
          <w:lang w:val="ru-RU"/>
        </w:rPr>
      </w:pPr>
      <w:r w:rsidRPr="00BB5B46">
        <w:rPr>
          <w:b/>
          <w:bCs/>
          <w:color w:val="000000"/>
          <w:sz w:val="24"/>
          <w:szCs w:val="24"/>
          <w:lang w:val="ru-RU"/>
        </w:rPr>
        <w:t>1.2.1. Общие мероприятия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629"/>
        <w:gridCol w:w="2160"/>
        <w:gridCol w:w="2388"/>
      </w:tblGrid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B4050" w:rsidRPr="003C1D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3C1DE4" w:rsidRDefault="006B4050" w:rsidP="003C1DE4">
            <w:pPr>
              <w:rPr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Cs/>
                <w:color w:val="000000"/>
                <w:sz w:val="24"/>
                <w:szCs w:val="24"/>
                <w:lang w:val="ru-RU"/>
              </w:rPr>
              <w:t>Готовить материалы, информирующие родителей (законных представителей) воспитанников о правах их и их детей, включая описание правоверных и неправомерных действий работников. Размещать материалы на информационных стендах и  сайте детского 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45DC8" w:rsidRDefault="006B4050">
            <w:pPr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 w:rsidRPr="00B45DC8">
              <w:rPr>
                <w:bCs/>
                <w:color w:val="000000"/>
                <w:sz w:val="24"/>
                <w:szCs w:val="24"/>
                <w:lang w:val="ru-RU"/>
              </w:rPr>
              <w:t>не реже 1 раза в полугодие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3C1DE4" w:rsidRDefault="006B4050">
            <w:pPr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372A79">
              <w:rPr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6B4050" w:rsidRPr="003C1D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 w:rsidP="003C1DE4">
            <w:pPr>
              <w:rPr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Cs/>
                <w:color w:val="000000"/>
                <w:sz w:val="24"/>
                <w:szCs w:val="24"/>
                <w:lang w:val="ru-RU"/>
              </w:rPr>
              <w:t>Обновлять информационные стенды, публиковать новую информацию на сайте детского сада по текущим вопросам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Cs/>
                <w:color w:val="000000"/>
                <w:sz w:val="24"/>
                <w:szCs w:val="24"/>
                <w:lang w:val="ru-RU"/>
              </w:rPr>
              <w:t>по необходимости,</w:t>
            </w:r>
          </w:p>
          <w:p w:rsidR="006B4050" w:rsidRPr="00B45DC8" w:rsidRDefault="006B4050">
            <w:pPr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Cs/>
                <w:color w:val="000000"/>
                <w:sz w:val="24"/>
                <w:szCs w:val="24"/>
                <w:lang w:val="ru-RU"/>
              </w:rPr>
              <w:t xml:space="preserve">не реже 1 раза в месяц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372A79" w:rsidRDefault="006B4050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372A79">
              <w:rPr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6B4050" w:rsidRPr="00B45D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45DC8" w:rsidRDefault="006B4050" w:rsidP="00B45DC8">
            <w:pPr>
              <w:rPr>
                <w:bCs/>
                <w:color w:val="000000"/>
                <w:sz w:val="24"/>
                <w:szCs w:val="24"/>
                <w:lang w:val="ru-RU"/>
              </w:rPr>
            </w:pPr>
            <w:r w:rsidRPr="00B45DC8">
              <w:rPr>
                <w:bCs/>
                <w:color w:val="000000"/>
                <w:sz w:val="24"/>
                <w:szCs w:val="24"/>
                <w:lang w:val="ru-RU"/>
              </w:rPr>
              <w:t xml:space="preserve">Обеспечить рассылку </w:t>
            </w:r>
            <w:r>
              <w:rPr>
                <w:bCs/>
                <w:color w:val="000000"/>
                <w:sz w:val="24"/>
                <w:szCs w:val="24"/>
                <w:lang w:val="ru-RU"/>
              </w:rPr>
              <w:t xml:space="preserve">информации </w:t>
            </w:r>
            <w:r w:rsidRPr="00B45DC8">
              <w:rPr>
                <w:bCs/>
                <w:color w:val="000000"/>
                <w:sz w:val="24"/>
                <w:szCs w:val="24"/>
                <w:lang w:val="ru-RU"/>
              </w:rPr>
              <w:t>по текущим вопросам,</w:t>
            </w:r>
            <w:r>
              <w:rPr>
                <w:bCs/>
                <w:color w:val="000000"/>
                <w:sz w:val="24"/>
                <w:szCs w:val="24"/>
                <w:lang w:val="ru-RU"/>
              </w:rPr>
              <w:t xml:space="preserve">  общение в родительских чата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45DC8" w:rsidRDefault="006B4050">
            <w:pPr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 w:rsidRPr="00B45DC8">
              <w:rPr>
                <w:bCs/>
                <w:color w:val="000000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45DC8" w:rsidRDefault="006B4050">
            <w:pPr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 w:rsidRPr="00B45DC8">
              <w:rPr>
                <w:bCs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3C1DE4" w:rsidRDefault="006B4050" w:rsidP="003C1DE4">
            <w:pPr>
              <w:rPr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Cs/>
                <w:color w:val="000000"/>
                <w:sz w:val="24"/>
                <w:szCs w:val="24"/>
                <w:lang w:val="ru-RU"/>
              </w:rPr>
              <w:t>Обеспечить условия для участия родителей в субботниках детского 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3C1DE4" w:rsidRDefault="006B4050">
            <w:pPr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Cs/>
                <w:color w:val="000000"/>
                <w:sz w:val="24"/>
                <w:szCs w:val="24"/>
                <w:lang w:val="ru-RU"/>
              </w:rPr>
              <w:t>Сентябрь-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3C1DE4" w:rsidRDefault="006B4050" w:rsidP="003C1DE4">
            <w:pPr>
              <w:rPr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Cs/>
                <w:color w:val="000000"/>
                <w:sz w:val="24"/>
                <w:szCs w:val="24"/>
                <w:lang w:val="ru-RU"/>
              </w:rPr>
              <w:t>З</w:t>
            </w:r>
            <w:r w:rsidRPr="003C1DE4">
              <w:rPr>
                <w:bCs/>
                <w:color w:val="000000"/>
                <w:sz w:val="24"/>
                <w:szCs w:val="24"/>
                <w:lang w:val="ru-RU"/>
              </w:rPr>
              <w:t>авхоз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Оформление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обновление информационных уголков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стендов для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Воспитатели</w:t>
            </w:r>
          </w:p>
        </w:tc>
      </w:tr>
      <w:tr w:rsidR="006B4050" w:rsidRPr="001C0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Составление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реализация плана индивидуальной работы с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неблагополучными семьями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— психолого-педагогическая поддержка детей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По необходимости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372A79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372A79">
              <w:rPr>
                <w:color w:val="000000"/>
                <w:sz w:val="24"/>
                <w:szCs w:val="24"/>
                <w:lang w:val="ru-RU"/>
              </w:rPr>
              <w:t>Старший воспитатель, педагог-психолог</w:t>
            </w:r>
            <w:r>
              <w:rPr>
                <w:color w:val="000000"/>
                <w:sz w:val="24"/>
                <w:szCs w:val="24"/>
                <w:lang w:val="ru-RU"/>
              </w:rPr>
              <w:t>, инспектор по правам детства</w:t>
            </w:r>
          </w:p>
        </w:tc>
      </w:tr>
      <w:tr w:rsidR="006B4050" w:rsidRPr="003C1D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Сопровождать деятельность родительского мониторинга организации питания воспитанников (посещение помещений для приема пищи, изучение документов по организации питания и т.п.)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 течении года</w:t>
            </w:r>
          </w:p>
          <w:p w:rsidR="006B4050" w:rsidRPr="00B45DC8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(при наличии заявок)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372A79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Анкетирование по текущим вопросам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Консультирование по текущим вопросам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Заведующий, старший воспитатель, воспитатели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Дни открытых дверей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372A79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Ноябрь , май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Подготовка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вручение благодарственных писем и грамот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Круглый стол «Информационная безопасность детей»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>
              <w:rPr>
                <w:color w:val="000000"/>
                <w:sz w:val="24"/>
                <w:szCs w:val="24"/>
                <w:lang w:val="ru-RU"/>
              </w:rPr>
              <w:t>июнь</w:t>
            </w:r>
            <w:r w:rsidRPr="008F15A0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 xml:space="preserve">Старший воспитатель, воспитатели 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D86388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Общее родительское собрание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D86388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Ноябрь, май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Заведующий, </w:t>
            </w:r>
            <w:r w:rsidRPr="008F15A0">
              <w:rPr>
                <w:color w:val="000000"/>
                <w:sz w:val="24"/>
                <w:szCs w:val="24"/>
              </w:rPr>
              <w:t xml:space="preserve">Старший воспитатель, </w:t>
            </w:r>
            <w:r>
              <w:rPr>
                <w:color w:val="000000"/>
                <w:sz w:val="24"/>
                <w:szCs w:val="24"/>
                <w:lang w:val="ru-RU"/>
              </w:rPr>
              <w:t>в</w:t>
            </w:r>
            <w:r w:rsidRPr="008F15A0">
              <w:rPr>
                <w:color w:val="000000"/>
                <w:sz w:val="24"/>
                <w:szCs w:val="24"/>
              </w:rPr>
              <w:t>оспитатели</w:t>
            </w:r>
          </w:p>
        </w:tc>
      </w:tr>
    </w:tbl>
    <w:p w:rsidR="006B4050" w:rsidRDefault="006B4050">
      <w:pP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1.2.2. Родительские собрания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75"/>
        <w:gridCol w:w="5467"/>
        <w:gridCol w:w="2435"/>
      </w:tblGrid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6B4050" w:rsidRPr="008F15A0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I. Общие родительские собрания</w:t>
            </w:r>
          </w:p>
        </w:tc>
      </w:tr>
      <w:tr w:rsidR="006B4050" w:rsidRPr="004B16C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CF6B35" w:rsidRDefault="006B4050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Основные направления воспитательно-образовательной деятельности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работы детского сада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2024/2025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 учебном году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с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учетом 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ФГОС и 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ФОП ДО</w:t>
            </w:r>
            <w:r>
              <w:rPr>
                <w:color w:val="000000"/>
                <w:sz w:val="24"/>
                <w:szCs w:val="24"/>
                <w:lang w:val="ru-RU"/>
              </w:rPr>
              <w:t>.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/>
              </w:rPr>
              <w:t>«Детский сад- семья» единое здоровьесберегающее пространство.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CF6B35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CF6B35">
              <w:rPr>
                <w:color w:val="000000"/>
                <w:sz w:val="24"/>
                <w:szCs w:val="24"/>
                <w:lang w:val="ru-RU"/>
              </w:rPr>
              <w:t>Заведующий, старший воспитатель</w:t>
            </w:r>
          </w:p>
        </w:tc>
      </w:tr>
      <w:tr w:rsidR="006B4050" w:rsidRPr="008F15A0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4B16C3" w:rsidRDefault="006B4050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4B16C3">
              <w:rPr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Итоги работы детского сада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2024/2025 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учебном году, организация работы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летний оздоровительный период</w:t>
            </w:r>
            <w:r>
              <w:rPr>
                <w:color w:val="000000"/>
                <w:sz w:val="24"/>
                <w:szCs w:val="24"/>
                <w:lang w:val="ru-RU"/>
              </w:rPr>
              <w:t>, прием детей в детский сад на следующий учебный год.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Заведующий, старший воспитатель</w:t>
            </w:r>
          </w:p>
        </w:tc>
      </w:tr>
      <w:tr w:rsidR="006B4050" w:rsidRPr="008F15A0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II. Групповые родительские собрания</w:t>
            </w:r>
          </w:p>
        </w:tc>
      </w:tr>
      <w:tr w:rsidR="006B4050" w:rsidRPr="001C084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Младшая группа: «Адаптационный период детей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детском саду»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Воспитатель младшей группы, педагог-психолог</w:t>
            </w:r>
          </w:p>
        </w:tc>
      </w:tr>
      <w:tr w:rsidR="006B4050" w:rsidRPr="00CF6B3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B13A70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Вторая младшая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: «Особенности развития познавательных интересов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эмоций ребенка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3-4 лет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Воспитатель 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 группы, педагог-психолог</w:t>
            </w:r>
          </w:p>
        </w:tc>
      </w:tr>
      <w:tr w:rsidR="006B4050" w:rsidRPr="008F15A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B13A70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Старшая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подготовительная группы: «Возрастные особенности детей старшего дошкольного возраста»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Воспитатель старшей группы</w:t>
            </w:r>
          </w:p>
        </w:tc>
      </w:tr>
      <w:tr w:rsidR="006B4050" w:rsidRPr="008F15A0">
        <w:trPr>
          <w:trHeight w:val="9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Default="006B4050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Декабрь</w:t>
            </w:r>
          </w:p>
          <w:p w:rsidR="006B4050" w:rsidRDefault="006B4050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  <w:p w:rsidR="006B4050" w:rsidRDefault="006B4050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  <w:p w:rsidR="006B4050" w:rsidRDefault="006B4050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  <w:p w:rsidR="006B4050" w:rsidRDefault="006B4050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Февраль</w:t>
            </w:r>
          </w:p>
          <w:p w:rsidR="006B4050" w:rsidRPr="0056399A" w:rsidRDefault="006B4050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Младшая группа: «Сохранение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укрепление здоровья младших дошкольников»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Воспитатель младшей группы</w:t>
            </w:r>
          </w:p>
        </w:tc>
      </w:tr>
      <w:tr w:rsidR="006B4050" w:rsidRPr="008F15A0">
        <w:trPr>
          <w:trHeight w:val="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Вторая младшая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: «Особенности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проблемы речевого развития у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детей 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младшего, 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дошкольного возраста»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Воспитатель </w:t>
            </w:r>
            <w:r w:rsidRPr="008F15A0">
              <w:rPr>
                <w:color w:val="000000"/>
                <w:sz w:val="24"/>
                <w:szCs w:val="24"/>
              </w:rPr>
              <w:t xml:space="preserve"> группы</w:t>
            </w:r>
          </w:p>
        </w:tc>
      </w:tr>
      <w:tr w:rsidR="006B4050" w:rsidRPr="005227DD">
        <w:trPr>
          <w:trHeight w:val="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Подготовительная  группа: «Подготовка дошкольников 6-7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 лет к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овладению грамотой»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Воспитатель 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, учитель-логопед</w:t>
            </w:r>
          </w:p>
        </w:tc>
      </w:tr>
      <w:tr w:rsidR="006B4050" w:rsidRPr="00CF6B35" w:rsidTr="00284308">
        <w:trPr>
          <w:trHeight w:val="7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CE0737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Старшая 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 группа: </w:t>
            </w:r>
            <w:r>
              <w:rPr>
                <w:color w:val="000000"/>
                <w:sz w:val="24"/>
                <w:szCs w:val="24"/>
                <w:lang w:val="ru-RU"/>
              </w:rPr>
              <w:t>«Роль семьи в речевом развитии ребенка»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Воспитатель </w:t>
            </w:r>
          </w:p>
        </w:tc>
      </w:tr>
      <w:tr w:rsidR="006B4050" w:rsidRPr="008F15A0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284308" w:rsidRDefault="006B4050" w:rsidP="00284308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Младшая, средняя, старшая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подготовительная группы: «Обучение дошкольников основам безопасности жизнедеятельности»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B4050" w:rsidRPr="001C084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284308" w:rsidRDefault="006B4050" w:rsidP="00284308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Младшая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средняя группы: «Что такое мелкая моторика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почему так важно ее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развивать»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Воспитатель младшей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средней группы</w:t>
            </w:r>
          </w:p>
        </w:tc>
      </w:tr>
      <w:tr w:rsidR="006B4050" w:rsidRPr="001C084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B13A70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Старшая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подготовительная группы: «Подготовка детей к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обучению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школе»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Заведующий, старший воспитатель, педагог-психолог</w:t>
            </w:r>
          </w:p>
        </w:tc>
      </w:tr>
      <w:tr w:rsidR="006B4050" w:rsidRPr="001C0844">
        <w:trPr>
          <w:trHeight w:val="3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III</w:t>
            </w:r>
            <w:r w:rsidRPr="00B13A70">
              <w:rPr>
                <w:b/>
                <w:bCs/>
                <w:color w:val="000000"/>
                <w:sz w:val="24"/>
                <w:szCs w:val="24"/>
                <w:lang w:val="ru-RU"/>
              </w:rPr>
              <w:t>. Собрания для родителей будущих воспитанников детского сада</w:t>
            </w:r>
          </w:p>
        </w:tc>
      </w:tr>
      <w:tr w:rsidR="006B4050" w:rsidRPr="008F15A0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Организационное родительское собрание для родителей, дети которых зачислены на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обучение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2024/25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 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Заведующий</w:t>
            </w:r>
          </w:p>
        </w:tc>
      </w:tr>
      <w:tr w:rsidR="006B4050" w:rsidRPr="001C0844" w:rsidTr="00386F0F">
        <w:trPr>
          <w:trHeight w:val="3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374BC3" w:rsidRDefault="006B4050" w:rsidP="00811901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374BC3">
              <w:rPr>
                <w:b/>
                <w:bCs/>
                <w:sz w:val="24"/>
                <w:szCs w:val="24"/>
                <w:lang w:val="ru-RU" w:eastAsia="ru-RU"/>
              </w:rPr>
              <w:t xml:space="preserve">Сотрудничество по вопросам патриотической и идеологической </w:t>
            </w:r>
            <w:r w:rsidRPr="00374BC3">
              <w:rPr>
                <w:b/>
                <w:bCs/>
                <w:sz w:val="24"/>
                <w:szCs w:val="24"/>
                <w:lang w:val="ru-RU" w:eastAsia="ru-RU"/>
              </w:rPr>
              <w:br/>
              <w:t>воспитательной работы с воспитанниками</w:t>
            </w:r>
          </w:p>
        </w:tc>
      </w:tr>
      <w:tr w:rsidR="006B4050" w:rsidRPr="00811901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11901" w:rsidRDefault="006B4050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Сентябрь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Организовать беседу о роли государственной символики в воспитании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1190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6B4050" w:rsidRPr="00811901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 w:rsidP="00811901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Накануне 4ноября </w:t>
            </w:r>
          </w:p>
          <w:p w:rsidR="006B4050" w:rsidRDefault="006B4050" w:rsidP="00811901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23 февраля</w:t>
            </w:r>
          </w:p>
          <w:p w:rsidR="006B4050" w:rsidRPr="00811901" w:rsidRDefault="006B4050" w:rsidP="00811901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12 июня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Обеспечить совместные  с воспитанниками церемонии поднятия флага и исполнения гимна России ко Дню народного единства, Дню Конституции, Дню Защитника Отечества, Дню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1190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6B4050" w:rsidRPr="00811901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11901" w:rsidRDefault="006B4050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Организовать экскурсию совместно с воспитанниками в музей на тему «Родной край»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1190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6B4050" w:rsidRPr="00811901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Январь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Круглый стол на тему: « Патриотическое и идеологическое воспитание детей – важная составляющая будущего»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6B4050" w:rsidRPr="00811901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Совместная с воспитанниками акция «Подарки ветеранам»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</w:tbl>
    <w:p w:rsidR="006B4050" w:rsidRPr="00BB5B46" w:rsidRDefault="006B4050" w:rsidP="00D12FC6">
      <w:pPr>
        <w:spacing w:line="600" w:lineRule="atLeast"/>
        <w:jc w:val="center"/>
        <w:rPr>
          <w:b/>
          <w:bCs/>
          <w:color w:val="252525"/>
          <w:spacing w:val="-2"/>
          <w:lang w:val="ru-RU"/>
        </w:rPr>
      </w:pPr>
      <w:r w:rsidRPr="00BB5B46">
        <w:rPr>
          <w:b/>
          <w:bCs/>
          <w:color w:val="252525"/>
          <w:spacing w:val="-2"/>
          <w:lang w:val="ru-RU"/>
        </w:rPr>
        <w:t xml:space="preserve">Блок </w:t>
      </w:r>
      <w:r w:rsidRPr="00BB5B46">
        <w:rPr>
          <w:b/>
          <w:bCs/>
          <w:color w:val="252525"/>
          <w:spacing w:val="-2"/>
        </w:rPr>
        <w:t>II</w:t>
      </w:r>
      <w:r w:rsidRPr="00BB5B46">
        <w:rPr>
          <w:b/>
          <w:bCs/>
          <w:color w:val="252525"/>
          <w:spacing w:val="-2"/>
          <w:lang w:val="ru-RU"/>
        </w:rPr>
        <w:t>. АДМИНИСТРАТИВНАЯ И</w:t>
      </w:r>
      <w:r w:rsidRPr="00BB5B46">
        <w:rPr>
          <w:b/>
          <w:bCs/>
          <w:color w:val="252525"/>
          <w:spacing w:val="-2"/>
        </w:rPr>
        <w:t> </w:t>
      </w:r>
      <w:r w:rsidRPr="00BB5B46">
        <w:rPr>
          <w:b/>
          <w:bCs/>
          <w:color w:val="252525"/>
          <w:spacing w:val="-2"/>
          <w:lang w:val="ru-RU"/>
        </w:rPr>
        <w:t>МЕТОДИЧЕСКАЯ ДЕЯТЕЛЬНОСТЬ</w:t>
      </w:r>
    </w:p>
    <w:p w:rsidR="006B4050" w:rsidRPr="00D12FC6" w:rsidRDefault="006B4050">
      <w:pPr>
        <w:spacing w:line="600" w:lineRule="atLeast"/>
        <w:rPr>
          <w:b/>
          <w:bCs/>
          <w:color w:val="252525"/>
          <w:spacing w:val="-2"/>
          <w:sz w:val="28"/>
          <w:szCs w:val="28"/>
        </w:rPr>
      </w:pPr>
      <w:r w:rsidRPr="00D12FC6">
        <w:rPr>
          <w:b/>
          <w:bCs/>
          <w:color w:val="252525"/>
          <w:spacing w:val="-2"/>
          <w:sz w:val="28"/>
          <w:szCs w:val="28"/>
        </w:rPr>
        <w:t>2.1. Методическая работа</w:t>
      </w:r>
    </w:p>
    <w:p w:rsidR="006B4050" w:rsidRDefault="006B4050">
      <w:pP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2.1.1. Организационная деятельность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245"/>
        <w:gridCol w:w="1286"/>
        <w:gridCol w:w="2646"/>
      </w:tblGrid>
      <w:tr w:rsidR="006B4050" w:rsidRPr="008F15A0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B4050" w:rsidRPr="008F15A0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D83A17" w:rsidRDefault="006B4050">
            <w:pPr>
              <w:rPr>
                <w:lang w:val="ru-RU"/>
              </w:rPr>
            </w:pPr>
            <w:r w:rsidRPr="00D83A17">
              <w:rPr>
                <w:color w:val="000000"/>
                <w:sz w:val="24"/>
                <w:szCs w:val="24"/>
                <w:lang w:val="ru-RU"/>
              </w:rPr>
              <w:t xml:space="preserve">Составление режима дня 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и сетки занятий </w:t>
            </w:r>
            <w:r w:rsidRPr="00D83A17">
              <w:rPr>
                <w:color w:val="000000"/>
                <w:sz w:val="24"/>
                <w:szCs w:val="24"/>
                <w:lang w:val="ru-RU"/>
              </w:rPr>
              <w:t>групп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D83A17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8F15A0">
              <w:rPr>
                <w:color w:val="000000"/>
                <w:sz w:val="24"/>
                <w:szCs w:val="24"/>
              </w:rPr>
              <w:t xml:space="preserve">Май, август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Старший воспитатель, медработник</w:t>
            </w:r>
          </w:p>
        </w:tc>
      </w:tr>
      <w:tr w:rsidR="006B4050" w:rsidRPr="008F15A0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Подписка на журналы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Сентябрь,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B4050" w:rsidRPr="008F15A0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Индивидуальная работа с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воспитателями по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запросам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B4050" w:rsidRPr="008F15A0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Пополнение кабинетов методическими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практическими материалами с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учетом рекомендаций Минпросвещения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B4050" w:rsidRPr="008F15A0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Составление диагностических карт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6B4050" w:rsidRPr="008F15A0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Обеспечение методсопровождения педагогов по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повышению компетентности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вопрос</w:t>
            </w:r>
            <w:r>
              <w:rPr>
                <w:color w:val="000000"/>
                <w:sz w:val="24"/>
                <w:szCs w:val="24"/>
                <w:lang w:val="ru-RU"/>
              </w:rPr>
              <w:t>ах создания  игровых уголков по образовательным областям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Обеспечение методического сопровождения педагогов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работе по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духовно-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нравственному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 воспитанию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 xml:space="preserve">В течение года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B4050" w:rsidRPr="001C0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D86388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Инновационная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D86388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D86388">
              <w:rPr>
                <w:color w:val="000000"/>
                <w:sz w:val="24"/>
                <w:szCs w:val="24"/>
                <w:lang w:val="ru-RU"/>
              </w:rPr>
              <w:t>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D86388">
              <w:rPr>
                <w:color w:val="000000"/>
                <w:sz w:val="24"/>
                <w:szCs w:val="24"/>
                <w:lang w:val="ru-RU"/>
              </w:rPr>
              <w:t>течение года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старший воспитатель, заведующий</w:t>
            </w:r>
          </w:p>
        </w:tc>
      </w:tr>
    </w:tbl>
    <w:p w:rsidR="006B4050" w:rsidRDefault="006B4050">
      <w:pP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2.1.2. Консультации для педагогических работников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737"/>
        <w:gridCol w:w="1414"/>
        <w:gridCol w:w="2026"/>
      </w:tblGrid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Обзор новых публикаций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периодики по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вопросам дошкольного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Требования к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развивающей предметно-пространственной среде с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учетом ФОП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ФГОС ДО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B4050" w:rsidRPr="007279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727925" w:rsidRDefault="006B4050" w:rsidP="00727925">
            <w:pPr>
              <w:rPr>
                <w:color w:val="000000"/>
                <w:sz w:val="24"/>
                <w:szCs w:val="24"/>
                <w:lang w:val="ru-RU"/>
              </w:rPr>
            </w:pPr>
            <w:r w:rsidRPr="00727925">
              <w:rPr>
                <w:rFonts w:eastAsia="MS Mincho"/>
                <w:bCs/>
                <w:sz w:val="24"/>
                <w:szCs w:val="24"/>
                <w:lang w:val="ru-RU" w:eastAsia="ja-JP"/>
              </w:rPr>
              <w:t xml:space="preserve">Эффективные формы </w:t>
            </w:r>
            <w:r w:rsidRPr="001B5FC0">
              <w:rPr>
                <w:rFonts w:eastAsia="MS Mincho"/>
                <w:bCs/>
                <w:sz w:val="24"/>
                <w:szCs w:val="24"/>
                <w:lang w:val="ru-RU" w:eastAsia="ja-JP"/>
              </w:rPr>
              <w:t>сотрудничества с родителями по вопросам здоровьесбережения</w:t>
            </w:r>
            <w:r w:rsidRPr="00727925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727925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727925">
              <w:rPr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727925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727925">
              <w:rPr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6B4050" w:rsidRPr="007279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Профилактика простудных заболеваний у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детей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осенний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зимний периоды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727925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727925">
              <w:rPr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727925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727925">
              <w:rPr>
                <w:color w:val="000000"/>
                <w:sz w:val="24"/>
                <w:szCs w:val="24"/>
                <w:lang w:val="ru-RU"/>
              </w:rPr>
              <w:t>Медработник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Профессиональное выгорание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51031B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Внедрение педагогических технологий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практик, направленных на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противодействие проявлениям идеологии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практики экстремизма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51031B" w:rsidRDefault="006B4050">
            <w:pPr>
              <w:rPr>
                <w:lang w:val="ru-RU"/>
              </w:rPr>
            </w:pPr>
            <w:r>
              <w:rPr>
                <w:lang w:val="ru-RU"/>
              </w:rPr>
              <w:t xml:space="preserve">Февраль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 xml:space="preserve">Старший воспитатель </w:t>
            </w:r>
          </w:p>
        </w:tc>
      </w:tr>
      <w:tr w:rsidR="006B4050" w:rsidRPr="005103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Современные  технологии речевого развития дошкольников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lang w:val="ru-RU"/>
              </w:rPr>
            </w:pPr>
            <w:r>
              <w:rPr>
                <w:lang w:val="ru-RU"/>
              </w:rPr>
              <w:t xml:space="preserve">Март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51031B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Ст. воспитатель</w:t>
            </w:r>
          </w:p>
        </w:tc>
      </w:tr>
      <w:tr w:rsidR="006B4050" w:rsidRPr="005103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Организация профилактической, оздоровительной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образовательной деятельности с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детьми летом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51031B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51031B">
              <w:rPr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51031B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51031B">
              <w:rPr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</w:tbl>
    <w:p w:rsidR="006B4050" w:rsidRPr="00AF19E5" w:rsidRDefault="006B4050">
      <w:pPr>
        <w:rPr>
          <w:color w:val="000000"/>
          <w:sz w:val="24"/>
          <w:szCs w:val="24"/>
          <w:lang w:val="ru-RU"/>
        </w:rPr>
      </w:pPr>
      <w:r w:rsidRPr="00AF19E5">
        <w:rPr>
          <w:b/>
          <w:bCs/>
          <w:color w:val="000000"/>
          <w:sz w:val="24"/>
          <w:szCs w:val="24"/>
          <w:lang w:val="ru-RU"/>
        </w:rPr>
        <w:t>2.1.3. Семинары</w:t>
      </w:r>
      <w:r>
        <w:rPr>
          <w:b/>
          <w:bCs/>
          <w:color w:val="000000"/>
          <w:sz w:val="24"/>
          <w:szCs w:val="24"/>
          <w:lang w:val="ru-RU"/>
        </w:rPr>
        <w:t xml:space="preserve"> и круглые столы </w:t>
      </w:r>
      <w:r w:rsidRPr="00AF19E5">
        <w:rPr>
          <w:b/>
          <w:bCs/>
          <w:color w:val="000000"/>
          <w:sz w:val="24"/>
          <w:szCs w:val="24"/>
          <w:lang w:val="ru-RU"/>
        </w:rPr>
        <w:t xml:space="preserve"> для педагогических работников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226"/>
        <w:gridCol w:w="1112"/>
        <w:gridCol w:w="2839"/>
      </w:tblGrid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Создание условий для поддержки инициативы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самостоятельности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Внедрение инновационных педагогических технологий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практик по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реализации ОП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ДО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 xml:space="preserve">Октябрь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 xml:space="preserve">Старший воспитатель, воспитатели 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Индивидуализация развивающей предметно-пространственной среды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дошкольной организации как эффективное условие полноценного развития личности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Физкультурно-оздоровительный климат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6B4050" w:rsidRPr="00822E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Чек-лист по созданию модели взаимодействия ДОУ и семьи по речевому развитию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22EE7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Февраль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22EE7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Ст.воспитатель</w:t>
            </w:r>
          </w:p>
        </w:tc>
      </w:tr>
      <w:tr w:rsidR="006B4050" w:rsidRPr="001C0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Формирование профессиональной готовности педагогических кадров ДОО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начальной школы к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обеспечению единого образовательного пространства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рамках ФГОС ДО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НОО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 xml:space="preserve">Март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Старший воспитатель, воспитатели подготовительных групп </w:t>
            </w:r>
          </w:p>
        </w:tc>
      </w:tr>
      <w:tr w:rsidR="006B4050" w:rsidRPr="005B5D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5B5D77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Обогащение ППРС в  соответствии с годовыми задачами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5B5D77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5B5D77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Ст.воспитатель</w:t>
            </w:r>
          </w:p>
        </w:tc>
      </w:tr>
    </w:tbl>
    <w:p w:rsidR="006B4050" w:rsidRDefault="006B4050">
      <w:pP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2.1.4. План педагогических советов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66"/>
        <w:gridCol w:w="995"/>
        <w:gridCol w:w="2316"/>
      </w:tblGrid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№ 1.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Установочный педсовет «Планирование деятельности детского сада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новом учебном году с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учетом ФГОС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ФОП ДО»</w:t>
            </w:r>
            <w:r>
              <w:rPr>
                <w:color w:val="000000"/>
                <w:sz w:val="24"/>
                <w:szCs w:val="24"/>
                <w:lang w:val="ru-RU"/>
              </w:rPr>
              <w:t>.</w:t>
            </w:r>
          </w:p>
          <w:p w:rsidR="006B4050" w:rsidRDefault="006B4050" w:rsidP="006570E7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>
              <w:rPr>
                <w:rFonts w:ascii="TimesNewRomanPSMT" w:eastAsia="MS Mincho" w:hAnsi="TimesNewRomanPSMT" w:cs="TimesNewRomanPSMT"/>
                <w:sz w:val="24"/>
                <w:szCs w:val="24"/>
                <w:lang w:val="ru-RU" w:eastAsia="ja-JP"/>
              </w:rPr>
              <w:t>1.</w:t>
            </w:r>
            <w:r w:rsidRPr="006570E7">
              <w:rPr>
                <w:rFonts w:eastAsia="MS Mincho"/>
                <w:sz w:val="24"/>
                <w:szCs w:val="24"/>
                <w:lang w:val="ru-RU" w:eastAsia="ja-JP"/>
              </w:rPr>
              <w:t>Выполнение решений предыдущего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 xml:space="preserve"> </w:t>
            </w:r>
            <w:r w:rsidRPr="006570E7">
              <w:rPr>
                <w:rFonts w:eastAsia="MS Mincho"/>
                <w:sz w:val="24"/>
                <w:szCs w:val="24"/>
                <w:lang w:val="ru-RU" w:eastAsia="ja-JP"/>
              </w:rPr>
              <w:t>педсовета</w:t>
            </w:r>
          </w:p>
          <w:p w:rsidR="006B4050" w:rsidRDefault="006B4050" w:rsidP="006570E7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6570E7">
              <w:rPr>
                <w:rFonts w:eastAsia="MS Mincho"/>
                <w:sz w:val="24"/>
                <w:szCs w:val="24"/>
                <w:lang w:val="ru-RU" w:eastAsia="ja-JP"/>
              </w:rPr>
              <w:t>-подведение итогов летней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 xml:space="preserve"> </w:t>
            </w:r>
            <w:r w:rsidRPr="006570E7">
              <w:rPr>
                <w:rFonts w:eastAsia="MS Mincho"/>
                <w:sz w:val="24"/>
                <w:szCs w:val="24"/>
                <w:lang w:val="ru-RU" w:eastAsia="ja-JP"/>
              </w:rPr>
              <w:t>оздоровительной ра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>боты</w:t>
            </w:r>
            <w:r>
              <w:rPr>
                <w:rFonts w:ascii="TimesNewRomanPSMT" w:eastAsia="MS Mincho" w:hAnsi="TimesNewRomanPSMT" w:cs="TimesNewRomanPSMT"/>
                <w:sz w:val="24"/>
                <w:szCs w:val="24"/>
                <w:lang w:val="ru-RU" w:eastAsia="ja-JP"/>
              </w:rPr>
              <w:t xml:space="preserve"> -</w:t>
            </w:r>
            <w:r w:rsidRPr="006570E7">
              <w:rPr>
                <w:rFonts w:eastAsia="MS Mincho"/>
                <w:sz w:val="24"/>
                <w:szCs w:val="24"/>
                <w:lang w:val="ru-RU" w:eastAsia="ja-JP"/>
              </w:rPr>
              <w:t xml:space="preserve">Рассмотрение 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 xml:space="preserve">годового </w:t>
            </w:r>
            <w:r w:rsidRPr="006570E7">
              <w:rPr>
                <w:rFonts w:eastAsia="MS Mincho"/>
                <w:sz w:val="24"/>
                <w:szCs w:val="24"/>
                <w:lang w:val="ru-RU" w:eastAsia="ja-JP"/>
              </w:rPr>
              <w:t>плана работы детского сада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 xml:space="preserve"> </w:t>
            </w:r>
            <w:r w:rsidRPr="006570E7">
              <w:rPr>
                <w:rFonts w:eastAsia="MS Mincho"/>
                <w:sz w:val="24"/>
                <w:szCs w:val="24"/>
                <w:lang w:val="ru-RU" w:eastAsia="ja-JP"/>
              </w:rPr>
              <w:t xml:space="preserve">на 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 xml:space="preserve">2023/24 учебный год </w:t>
            </w:r>
          </w:p>
          <w:p w:rsidR="006B4050" w:rsidRPr="00414B8C" w:rsidRDefault="006B4050" w:rsidP="00414B8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>
              <w:rPr>
                <w:rFonts w:eastAsia="MS Mincho"/>
                <w:sz w:val="24"/>
                <w:szCs w:val="24"/>
                <w:lang w:val="ru-RU" w:eastAsia="ja-JP"/>
              </w:rPr>
              <w:t>2.</w:t>
            </w:r>
            <w:r w:rsidRPr="00414B8C">
              <w:rPr>
                <w:rFonts w:eastAsia="MS Mincho"/>
                <w:sz w:val="24"/>
                <w:szCs w:val="24"/>
                <w:lang w:val="ru-RU" w:eastAsia="ja-JP"/>
              </w:rPr>
              <w:t>Рассмотрение локальных нормативных актов:</w:t>
            </w:r>
          </w:p>
          <w:p w:rsidR="006B4050" w:rsidRPr="00414B8C" w:rsidRDefault="006B4050" w:rsidP="00414B8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414B8C">
              <w:rPr>
                <w:rFonts w:ascii="MS Mincho" w:eastAsia="MS Mincho" w:hAnsi="MS Mincho" w:cs="MS Mincho" w:hint="eastAsia"/>
                <w:sz w:val="24"/>
                <w:szCs w:val="24"/>
                <w:lang w:val="ru-RU" w:eastAsia="ja-JP"/>
              </w:rPr>
              <w:t>➢</w:t>
            </w:r>
            <w:r w:rsidRPr="00414B8C">
              <w:rPr>
                <w:rFonts w:eastAsia="Wingdings-Regular"/>
                <w:sz w:val="24"/>
                <w:szCs w:val="24"/>
                <w:lang w:val="ru-RU" w:eastAsia="ja-JP"/>
              </w:rPr>
              <w:t xml:space="preserve"> </w:t>
            </w:r>
            <w:r w:rsidRPr="00414B8C">
              <w:rPr>
                <w:rFonts w:eastAsia="MS Mincho"/>
                <w:sz w:val="24"/>
                <w:szCs w:val="24"/>
                <w:lang w:val="ru-RU" w:eastAsia="ja-JP"/>
              </w:rPr>
              <w:t>календарный учебный график к ООП ДО и</w:t>
            </w:r>
          </w:p>
          <w:p w:rsidR="006B4050" w:rsidRPr="00414B8C" w:rsidRDefault="006B4050" w:rsidP="00414B8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414B8C">
              <w:rPr>
                <w:rFonts w:eastAsia="MS Mincho"/>
                <w:sz w:val="24"/>
                <w:szCs w:val="24"/>
                <w:lang w:val="ru-RU" w:eastAsia="ja-JP"/>
              </w:rPr>
              <w:t>АООП ДО на 202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>3/24</w:t>
            </w:r>
            <w:r w:rsidRPr="00414B8C">
              <w:rPr>
                <w:rFonts w:eastAsia="MS Mincho"/>
                <w:sz w:val="24"/>
                <w:szCs w:val="24"/>
                <w:lang w:val="ru-RU" w:eastAsia="ja-JP"/>
              </w:rPr>
              <w:t xml:space="preserve"> учебный год;</w:t>
            </w:r>
          </w:p>
          <w:p w:rsidR="006B4050" w:rsidRPr="00414B8C" w:rsidRDefault="006B4050" w:rsidP="00414B8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414B8C">
              <w:rPr>
                <w:rFonts w:ascii="MS Mincho" w:eastAsia="MS Mincho" w:hAnsi="MS Mincho" w:cs="MS Mincho" w:hint="eastAsia"/>
                <w:sz w:val="24"/>
                <w:szCs w:val="24"/>
                <w:lang w:val="ru-RU" w:eastAsia="ja-JP"/>
              </w:rPr>
              <w:t>➢</w:t>
            </w:r>
            <w:r w:rsidRPr="00414B8C">
              <w:rPr>
                <w:rFonts w:eastAsia="Wingdings-Regular"/>
                <w:sz w:val="24"/>
                <w:szCs w:val="24"/>
                <w:lang w:val="ru-RU" w:eastAsia="ja-JP"/>
              </w:rPr>
              <w:t xml:space="preserve"> </w:t>
            </w:r>
            <w:r w:rsidRPr="00414B8C">
              <w:rPr>
                <w:rFonts w:eastAsia="MS Mincho"/>
                <w:sz w:val="24"/>
                <w:szCs w:val="24"/>
                <w:lang w:val="ru-RU" w:eastAsia="ja-JP"/>
              </w:rPr>
              <w:t>режим  образовательной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 xml:space="preserve"> </w:t>
            </w:r>
            <w:r w:rsidRPr="00414B8C">
              <w:rPr>
                <w:rFonts w:eastAsia="MS Mincho"/>
                <w:sz w:val="24"/>
                <w:szCs w:val="24"/>
                <w:lang w:val="ru-RU" w:eastAsia="ja-JP"/>
              </w:rPr>
              <w:t>деятельности во всех возрастных группах на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 xml:space="preserve"> 2023</w:t>
            </w:r>
            <w:r w:rsidRPr="00414B8C">
              <w:rPr>
                <w:rFonts w:eastAsia="MS Mincho"/>
                <w:sz w:val="24"/>
                <w:szCs w:val="24"/>
                <w:lang w:val="ru-RU" w:eastAsia="ja-JP"/>
              </w:rPr>
              <w:t>-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>2024</w:t>
            </w:r>
            <w:r w:rsidRPr="00414B8C">
              <w:rPr>
                <w:rFonts w:eastAsia="MS Mincho"/>
                <w:sz w:val="24"/>
                <w:szCs w:val="24"/>
                <w:lang w:val="ru-RU" w:eastAsia="ja-JP"/>
              </w:rPr>
              <w:t xml:space="preserve"> уч.год</w:t>
            </w:r>
          </w:p>
          <w:p w:rsidR="006B4050" w:rsidRPr="00414B8C" w:rsidRDefault="006B4050" w:rsidP="00414B8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414B8C">
              <w:rPr>
                <w:rFonts w:ascii="MS Mincho" w:eastAsia="MS Mincho" w:hAnsi="MS Mincho" w:cs="MS Mincho" w:hint="eastAsia"/>
                <w:sz w:val="24"/>
                <w:szCs w:val="24"/>
                <w:lang w:val="ru-RU" w:eastAsia="ja-JP"/>
              </w:rPr>
              <w:t>➢</w:t>
            </w:r>
            <w:r w:rsidRPr="00414B8C">
              <w:rPr>
                <w:rFonts w:eastAsia="Wingdings-Regular"/>
                <w:sz w:val="24"/>
                <w:szCs w:val="24"/>
                <w:lang w:val="ru-RU" w:eastAsia="ja-JP"/>
              </w:rPr>
              <w:t xml:space="preserve"> </w:t>
            </w:r>
            <w:r w:rsidRPr="00414B8C">
              <w:rPr>
                <w:rFonts w:eastAsia="MS Mincho"/>
                <w:sz w:val="24"/>
                <w:szCs w:val="24"/>
                <w:lang w:val="ru-RU" w:eastAsia="ja-JP"/>
              </w:rPr>
              <w:t>Календарно-тематическое планирование на</w:t>
            </w:r>
          </w:p>
          <w:p w:rsidR="006B4050" w:rsidRDefault="006B4050" w:rsidP="00414B8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>
              <w:rPr>
                <w:rFonts w:eastAsia="MS Mincho"/>
                <w:sz w:val="24"/>
                <w:szCs w:val="24"/>
                <w:lang w:val="ru-RU" w:eastAsia="ja-JP"/>
              </w:rPr>
              <w:t>2023-2024</w:t>
            </w:r>
            <w:r w:rsidRPr="00414B8C">
              <w:rPr>
                <w:rFonts w:eastAsia="MS Mincho"/>
                <w:sz w:val="24"/>
                <w:szCs w:val="24"/>
                <w:lang w:val="ru-RU" w:eastAsia="ja-JP"/>
              </w:rPr>
              <w:t xml:space="preserve"> уч.год.</w:t>
            </w:r>
          </w:p>
          <w:p w:rsidR="006B4050" w:rsidRPr="00B13A70" w:rsidRDefault="006B4050" w:rsidP="006570E7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 w:eastAsia="ja-JP"/>
              </w:rPr>
              <w:t>3.</w:t>
            </w:r>
            <w:r w:rsidRPr="00414B8C">
              <w:rPr>
                <w:rFonts w:eastAsia="MS Mincho"/>
                <w:sz w:val="24"/>
                <w:szCs w:val="24"/>
                <w:lang w:val="ru-RU" w:eastAsia="ja-JP"/>
              </w:rPr>
              <w:t>Обсуждение проекта решений. Вынесение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 xml:space="preserve"> </w:t>
            </w:r>
            <w:r w:rsidRPr="00414B8C">
              <w:rPr>
                <w:rFonts w:eastAsia="MS Mincho"/>
                <w:sz w:val="24"/>
                <w:szCs w:val="24"/>
                <w:lang w:val="ru-RU" w:eastAsia="ja-JP"/>
              </w:rPr>
              <w:t>решения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414B8C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Август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Заведующий, старший воспитатель</w:t>
            </w:r>
          </w:p>
        </w:tc>
      </w:tr>
      <w:tr w:rsidR="006B4050" w:rsidRPr="00AA1D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5645FB" w:rsidRDefault="006B4050" w:rsidP="00AA1D88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№ 2.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Тематический педсовет</w:t>
            </w:r>
            <w:r>
              <w:rPr>
                <w:color w:val="000000"/>
                <w:sz w:val="24"/>
                <w:szCs w:val="24"/>
                <w:lang w:val="ru-RU"/>
              </w:rPr>
              <w:t>.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/>
              </w:rPr>
              <w:t>«</w:t>
            </w:r>
            <w:r w:rsidRPr="005645FB">
              <w:rPr>
                <w:color w:val="000000"/>
                <w:sz w:val="24"/>
                <w:szCs w:val="24"/>
                <w:lang w:val="ru-RU"/>
              </w:rPr>
              <w:t>Конструктивное взаимодействие детского сада и семьи для целостного развития личности и успешной социализации ребенка</w:t>
            </w:r>
            <w:r>
              <w:rPr>
                <w:color w:val="000000"/>
                <w:sz w:val="24"/>
                <w:szCs w:val="24"/>
                <w:lang w:val="ru-RU"/>
              </w:rPr>
              <w:t>»</w:t>
            </w:r>
          </w:p>
          <w:p w:rsidR="006B4050" w:rsidRDefault="006B4050" w:rsidP="00AA1D88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-организация взаимодействия ДОУ и родителей  для обеспечения качества физкультурно-оздоровительной работы.</w:t>
            </w:r>
          </w:p>
          <w:p w:rsidR="006B4050" w:rsidRPr="00B13A70" w:rsidRDefault="006B4050" w:rsidP="00CE5B2D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-Итоги тематической проверки на тему: «Организация игрового пространства на прогулочном участке в ДОУ».</w:t>
            </w:r>
            <w:r>
              <w:rPr>
                <w:rFonts w:ascii="TimesNewRomanPSMT" w:eastAsia="MS Mincho" w:hAnsi="TimesNewRomanPSMT" w:cs="TimesNewRomanPSMT"/>
                <w:sz w:val="24"/>
                <w:szCs w:val="24"/>
                <w:lang w:val="ru-RU" w:eastAsia="ja-JP"/>
              </w:rPr>
              <w:t xml:space="preserve"> </w:t>
            </w:r>
            <w:r w:rsidRPr="00CE5B2D">
              <w:rPr>
                <w:rFonts w:eastAsia="MS Mincho"/>
                <w:sz w:val="24"/>
                <w:szCs w:val="24"/>
                <w:lang w:val="ru-RU" w:eastAsia="ja-JP"/>
              </w:rPr>
              <w:t>Обсуждение проекта решений. Вынесение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 xml:space="preserve"> </w:t>
            </w:r>
            <w:r w:rsidRPr="00CE5B2D">
              <w:rPr>
                <w:rFonts w:eastAsia="MS Mincho"/>
                <w:sz w:val="24"/>
                <w:szCs w:val="24"/>
                <w:lang w:val="ru-RU" w:eastAsia="ja-JP"/>
              </w:rPr>
              <w:t>решения.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AA1D88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Декабрь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AA1D88">
              <w:rPr>
                <w:color w:val="000000"/>
                <w:sz w:val="24"/>
                <w:szCs w:val="24"/>
                <w:lang w:val="ru-RU"/>
              </w:rPr>
              <w:t>Заведующий, медработник</w:t>
            </w:r>
          </w:p>
          <w:p w:rsidR="006B4050" w:rsidRPr="00AA1D88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Ст.воспитатель</w:t>
            </w:r>
          </w:p>
        </w:tc>
      </w:tr>
      <w:tr w:rsidR="006B4050" w:rsidRPr="00BC11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 w:rsidP="00BC1191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№ 3.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Тематический педсовет «</w:t>
            </w:r>
            <w:r>
              <w:rPr>
                <w:color w:val="000000"/>
                <w:sz w:val="24"/>
                <w:szCs w:val="24"/>
                <w:lang w:val="ru-RU"/>
              </w:rPr>
              <w:t>Современные технологии речевого развития детей дошкольного возраста</w:t>
            </w:r>
            <w:r>
              <w:rPr>
                <w:rFonts w:ascii="TimesNewRomanPSMT" w:eastAsia="MS Mincho" w:hAnsi="TimesNewRomanPSMT" w:cs="TimesNewRomanPSMT"/>
                <w:sz w:val="24"/>
                <w:szCs w:val="24"/>
                <w:lang w:val="ru-RU" w:eastAsia="ja-JP"/>
              </w:rPr>
              <w:t xml:space="preserve"> -</w:t>
            </w:r>
            <w:r w:rsidRPr="00BC1191">
              <w:rPr>
                <w:rFonts w:eastAsia="MS Mincho"/>
                <w:sz w:val="24"/>
                <w:szCs w:val="24"/>
                <w:lang w:val="ru-RU" w:eastAsia="ja-JP"/>
              </w:rPr>
              <w:t>Вступительное слово руководителя об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 xml:space="preserve"> </w:t>
            </w:r>
            <w:r w:rsidRPr="00BC1191">
              <w:rPr>
                <w:rFonts w:eastAsia="MS Mincho"/>
                <w:sz w:val="24"/>
                <w:szCs w:val="24"/>
                <w:lang w:val="ru-RU" w:eastAsia="ja-JP"/>
              </w:rPr>
              <w:t>актуальности проблемы</w:t>
            </w:r>
            <w:r>
              <w:rPr>
                <w:color w:val="000000"/>
                <w:sz w:val="24"/>
                <w:szCs w:val="24"/>
                <w:lang w:val="ru-RU"/>
              </w:rPr>
              <w:t>.</w:t>
            </w:r>
          </w:p>
          <w:p w:rsidR="006B4050" w:rsidRDefault="006B4050" w:rsidP="0069374A">
            <w:pPr>
              <w:rPr>
                <w:rFonts w:ascii="TimesNewRomanPSMT" w:eastAsia="MS Mincho" w:hAnsi="TimesNewRomanPSMT" w:cs="TimesNewRomanPSMT"/>
                <w:sz w:val="24"/>
                <w:szCs w:val="24"/>
                <w:lang w:val="ru-RU" w:eastAsia="ja-JP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BC1191">
              <w:rPr>
                <w:rFonts w:eastAsia="MS Mincho"/>
                <w:sz w:val="24"/>
                <w:szCs w:val="24"/>
                <w:lang w:val="ru-RU" w:eastAsia="ja-JP"/>
              </w:rPr>
              <w:t>Из опыта работы «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 xml:space="preserve"> Развитие выразительной речи детей старшего дошкольного возраста через театрализованную деятельность</w:t>
            </w:r>
            <w:r w:rsidRPr="00BC1191">
              <w:rPr>
                <w:rFonts w:eastAsia="MS Mincho"/>
                <w:sz w:val="24"/>
                <w:szCs w:val="24"/>
                <w:lang w:val="ru-RU" w:eastAsia="ja-JP"/>
              </w:rPr>
              <w:t>»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>.</w:t>
            </w:r>
            <w:r>
              <w:rPr>
                <w:rFonts w:ascii="TimesNewRomanPSMT" w:eastAsia="MS Mincho" w:hAnsi="TimesNewRomanPSMT" w:cs="TimesNewRomanPSMT"/>
                <w:sz w:val="24"/>
                <w:szCs w:val="24"/>
                <w:lang w:val="ru-RU" w:eastAsia="ja-JP"/>
              </w:rPr>
              <w:t xml:space="preserve"> </w:t>
            </w:r>
          </w:p>
          <w:p w:rsidR="006B4050" w:rsidRDefault="006B4050" w:rsidP="006A6270">
            <w:pPr>
              <w:rPr>
                <w:rFonts w:eastAsia="MS Mincho"/>
                <w:sz w:val="24"/>
                <w:szCs w:val="24"/>
                <w:lang w:val="ru-RU" w:eastAsia="ja-JP"/>
              </w:rPr>
            </w:pPr>
            <w:r>
              <w:rPr>
                <w:rFonts w:ascii="TimesNewRomanPSMT" w:eastAsia="MS Mincho" w:hAnsi="TimesNewRomanPSMT" w:cs="TimesNewRomanPSMT"/>
                <w:sz w:val="24"/>
                <w:szCs w:val="24"/>
                <w:lang w:val="ru-RU" w:eastAsia="ja-JP"/>
              </w:rPr>
              <w:t>-</w:t>
            </w:r>
            <w:r w:rsidRPr="0069374A">
              <w:rPr>
                <w:rFonts w:eastAsia="MS Mincho"/>
                <w:sz w:val="24"/>
                <w:szCs w:val="24"/>
                <w:lang w:val="ru-RU" w:eastAsia="ja-JP"/>
              </w:rPr>
              <w:t>Итоги тематической проверки «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>Модель взаимодействия  ДОУ и семьи</w:t>
            </w:r>
            <w:r w:rsidRPr="0069374A">
              <w:rPr>
                <w:rFonts w:eastAsia="MS Mincho"/>
                <w:sz w:val="24"/>
                <w:szCs w:val="24"/>
                <w:lang w:val="ru-RU" w:eastAsia="ja-JP"/>
              </w:rPr>
              <w:t xml:space="preserve"> по 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 xml:space="preserve">развитию речи </w:t>
            </w:r>
            <w:r w:rsidRPr="0069374A">
              <w:rPr>
                <w:rFonts w:eastAsia="MS Mincho"/>
                <w:sz w:val="24"/>
                <w:szCs w:val="24"/>
                <w:lang w:val="ru-RU" w:eastAsia="ja-JP"/>
              </w:rPr>
              <w:t>в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>о всех</w:t>
            </w:r>
            <w:r w:rsidRPr="0069374A">
              <w:rPr>
                <w:rFonts w:eastAsia="MS Mincho"/>
                <w:sz w:val="24"/>
                <w:szCs w:val="24"/>
                <w:lang w:val="ru-RU" w:eastAsia="ja-JP"/>
              </w:rPr>
              <w:t xml:space="preserve"> группах  дошкольного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 xml:space="preserve"> </w:t>
            </w:r>
            <w:r w:rsidRPr="0069374A">
              <w:rPr>
                <w:rFonts w:eastAsia="MS Mincho"/>
                <w:sz w:val="24"/>
                <w:szCs w:val="24"/>
                <w:lang w:val="ru-RU" w:eastAsia="ja-JP"/>
              </w:rPr>
              <w:t>возраста»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>.</w:t>
            </w:r>
            <w:r w:rsidRPr="006A6270">
              <w:rPr>
                <w:rFonts w:eastAsia="MS Mincho"/>
                <w:sz w:val="24"/>
                <w:szCs w:val="24"/>
                <w:lang w:val="ru-RU" w:eastAsia="ja-JP"/>
              </w:rPr>
              <w:t xml:space="preserve"> </w:t>
            </w:r>
          </w:p>
          <w:p w:rsidR="006B4050" w:rsidRPr="00B13A70" w:rsidRDefault="006B4050" w:rsidP="006A6270">
            <w:pPr>
              <w:rPr>
                <w:color w:val="000000"/>
                <w:sz w:val="24"/>
                <w:szCs w:val="24"/>
                <w:lang w:val="ru-RU"/>
              </w:rPr>
            </w:pPr>
            <w:r w:rsidRPr="006A6270">
              <w:rPr>
                <w:rFonts w:eastAsia="MS Mincho"/>
                <w:sz w:val="24"/>
                <w:szCs w:val="24"/>
                <w:lang w:val="ru-RU" w:eastAsia="ja-JP"/>
              </w:rPr>
              <w:t>Обсуждение проекта решений педсовета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 xml:space="preserve"> . </w:t>
            </w:r>
            <w:r w:rsidRPr="006A6270">
              <w:rPr>
                <w:rFonts w:eastAsia="MS Mincho"/>
                <w:sz w:val="24"/>
                <w:szCs w:val="24"/>
                <w:lang w:val="ru-RU" w:eastAsia="ja-JP"/>
              </w:rPr>
              <w:t>Вынесение решения.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AF19E5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C119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C1191">
              <w:rPr>
                <w:color w:val="000000"/>
                <w:sz w:val="24"/>
                <w:szCs w:val="24"/>
                <w:lang w:val="ru-RU"/>
              </w:rPr>
              <w:t>Заведующий, старший воспитатель</w:t>
            </w:r>
          </w:p>
        </w:tc>
      </w:tr>
      <w:tr w:rsidR="006B4050" w:rsidRPr="007279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№ 4.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Итоговый педсовет «Подведение итогов работы детского сада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2024/25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 учебном году»</w:t>
            </w:r>
          </w:p>
          <w:p w:rsidR="006B4050" w:rsidRDefault="006B4050" w:rsidP="006A6270">
            <w:pPr>
              <w:rPr>
                <w:rFonts w:eastAsia="MS Mincho"/>
                <w:sz w:val="24"/>
                <w:szCs w:val="24"/>
                <w:lang w:val="ru-RU" w:eastAsia="ja-JP"/>
              </w:rPr>
            </w:pPr>
            <w:r>
              <w:rPr>
                <w:rFonts w:eastAsia="MS Mincho"/>
                <w:sz w:val="24"/>
                <w:szCs w:val="24"/>
                <w:lang w:val="ru-RU" w:eastAsia="ja-JP"/>
              </w:rPr>
              <w:t>-</w:t>
            </w:r>
            <w:r w:rsidRPr="006A6270">
              <w:rPr>
                <w:rFonts w:eastAsia="MS Mincho"/>
                <w:sz w:val="24"/>
                <w:szCs w:val="24"/>
                <w:lang w:val="ru-RU" w:eastAsia="ja-JP"/>
              </w:rPr>
              <w:t xml:space="preserve">Итоги выполнения годового плана за 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 xml:space="preserve">2024-2025 </w:t>
            </w:r>
            <w:r w:rsidRPr="006A6270">
              <w:rPr>
                <w:rFonts w:eastAsia="MS Mincho"/>
                <w:sz w:val="24"/>
                <w:szCs w:val="24"/>
                <w:lang w:val="ru-RU" w:eastAsia="ja-JP"/>
              </w:rPr>
              <w:t>учебный год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>. Результаты мониторинга освоения детьми образовательной программы.</w:t>
            </w:r>
          </w:p>
          <w:p w:rsidR="006B4050" w:rsidRDefault="006B4050" w:rsidP="006A6270">
            <w:pPr>
              <w:rPr>
                <w:rFonts w:eastAsia="MS Mincho"/>
                <w:sz w:val="24"/>
                <w:szCs w:val="24"/>
                <w:lang w:val="ru-RU" w:eastAsia="ja-JP"/>
              </w:rPr>
            </w:pPr>
            <w:r>
              <w:rPr>
                <w:rFonts w:eastAsia="MS Mincho"/>
                <w:sz w:val="24"/>
                <w:szCs w:val="24"/>
                <w:lang w:val="ru-RU" w:eastAsia="ja-JP"/>
              </w:rPr>
              <w:t>-Отчеты воспитателей и специалистов</w:t>
            </w:r>
          </w:p>
          <w:p w:rsidR="006B4050" w:rsidRPr="00B13A70" w:rsidRDefault="006B4050" w:rsidP="006A627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 w:eastAsia="ja-JP"/>
              </w:rPr>
              <w:t>-Наградная компания. План летней –оздоровительной работы на 2025г.</w:t>
            </w:r>
            <w:r w:rsidRPr="006A6270">
              <w:rPr>
                <w:rFonts w:eastAsia="MS Mincho"/>
                <w:sz w:val="24"/>
                <w:szCs w:val="24"/>
                <w:lang w:val="ru-RU" w:eastAsia="ja-JP"/>
              </w:rPr>
              <w:t xml:space="preserve"> Обсуждение проекта решений педсовета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 xml:space="preserve"> . </w:t>
            </w:r>
            <w:r w:rsidRPr="006A6270">
              <w:rPr>
                <w:rFonts w:eastAsia="MS Mincho"/>
                <w:sz w:val="24"/>
                <w:szCs w:val="24"/>
                <w:lang w:val="ru-RU" w:eastAsia="ja-JP"/>
              </w:rPr>
              <w:t>Вынесение решения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C119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C1191">
              <w:rPr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727925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727925">
              <w:rPr>
                <w:color w:val="000000"/>
                <w:sz w:val="24"/>
                <w:szCs w:val="24"/>
                <w:lang w:val="ru-RU"/>
              </w:rPr>
              <w:t>Заведующий, старший воспитатель</w:t>
            </w:r>
          </w:p>
        </w:tc>
      </w:tr>
    </w:tbl>
    <w:p w:rsidR="006B4050" w:rsidRPr="00AF19E5" w:rsidRDefault="006B4050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>
        <w:rPr>
          <w:b/>
          <w:bCs/>
          <w:color w:val="252525"/>
          <w:spacing w:val="-2"/>
          <w:sz w:val="28"/>
          <w:szCs w:val="28"/>
          <w:lang w:val="ru-RU"/>
        </w:rPr>
        <w:t>2</w:t>
      </w:r>
      <w:r w:rsidRPr="00AF19E5">
        <w:rPr>
          <w:b/>
          <w:bCs/>
          <w:color w:val="252525"/>
          <w:spacing w:val="-2"/>
          <w:sz w:val="28"/>
          <w:szCs w:val="28"/>
          <w:lang w:val="ru-RU"/>
        </w:rPr>
        <w:t>.2.</w:t>
      </w:r>
      <w:r w:rsidRPr="00AF19E5">
        <w:rPr>
          <w:b/>
          <w:bCs/>
          <w:color w:val="252525"/>
          <w:spacing w:val="-2"/>
          <w:sz w:val="48"/>
          <w:szCs w:val="48"/>
          <w:lang w:val="ru-RU"/>
        </w:rPr>
        <w:t xml:space="preserve"> </w:t>
      </w:r>
      <w:r>
        <w:rPr>
          <w:b/>
          <w:bCs/>
          <w:color w:val="252525"/>
          <w:spacing w:val="-2"/>
          <w:sz w:val="28"/>
          <w:szCs w:val="28"/>
          <w:lang w:val="ru-RU"/>
        </w:rPr>
        <w:t>Год педагога и наставника</w:t>
      </w:r>
    </w:p>
    <w:p w:rsidR="006B4050" w:rsidRDefault="006B4050">
      <w:pPr>
        <w:rPr>
          <w:b/>
          <w:bCs/>
          <w:color w:val="000000"/>
          <w:sz w:val="24"/>
          <w:szCs w:val="24"/>
          <w:lang w:val="ru-RU"/>
        </w:rPr>
      </w:pPr>
      <w:r w:rsidRPr="00AF19E5">
        <w:rPr>
          <w:b/>
          <w:bCs/>
          <w:color w:val="000000"/>
          <w:sz w:val="24"/>
          <w:szCs w:val="24"/>
          <w:lang w:val="ru-RU"/>
        </w:rPr>
        <w:t xml:space="preserve">2.2.1. </w:t>
      </w:r>
      <w:r>
        <w:rPr>
          <w:b/>
          <w:bCs/>
          <w:color w:val="000000"/>
          <w:sz w:val="24"/>
          <w:szCs w:val="24"/>
          <w:lang w:val="ru-RU"/>
        </w:rPr>
        <w:t>План мероприятий к Году педагога и наставника</w:t>
      </w:r>
    </w:p>
    <w:tbl>
      <w:tblPr>
        <w:tblW w:w="9159" w:type="dxa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1"/>
        <w:gridCol w:w="3693"/>
        <w:gridCol w:w="2526"/>
        <w:gridCol w:w="2409"/>
      </w:tblGrid>
      <w:tr w:rsidR="006B4050" w:rsidRPr="001B3B42" w:rsidTr="00542923">
        <w:trPr>
          <w:trHeight w:val="639"/>
        </w:trPr>
        <w:tc>
          <w:tcPr>
            <w:tcW w:w="531" w:type="dxa"/>
          </w:tcPr>
          <w:p w:rsidR="006B4050" w:rsidRPr="00727925" w:rsidRDefault="006B4050" w:rsidP="00B94E18">
            <w:pPr>
              <w:jc w:val="center"/>
              <w:rPr>
                <w:rFonts w:eastAsia="MS Mincho"/>
                <w:b/>
                <w:lang w:val="ru-RU"/>
              </w:rPr>
            </w:pPr>
            <w:r w:rsidRPr="00727925">
              <w:rPr>
                <w:rFonts w:eastAsia="MS Mincho"/>
                <w:b/>
                <w:lang w:val="ru-RU"/>
              </w:rPr>
              <w:t>№</w:t>
            </w:r>
          </w:p>
          <w:p w:rsidR="006B4050" w:rsidRPr="00727925" w:rsidRDefault="006B4050" w:rsidP="00B94E18">
            <w:pPr>
              <w:jc w:val="center"/>
              <w:rPr>
                <w:rFonts w:eastAsia="MS Mincho"/>
                <w:b/>
                <w:lang w:val="ru-RU"/>
              </w:rPr>
            </w:pPr>
            <w:r w:rsidRPr="00727925">
              <w:rPr>
                <w:rFonts w:eastAsia="MS Mincho"/>
                <w:b/>
                <w:lang w:val="ru-RU"/>
              </w:rPr>
              <w:t>п\п</w:t>
            </w:r>
          </w:p>
        </w:tc>
        <w:tc>
          <w:tcPr>
            <w:tcW w:w="3693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b/>
              </w:rPr>
            </w:pPr>
            <w:r w:rsidRPr="00B94E18">
              <w:rPr>
                <w:rFonts w:eastAsia="MS Mincho"/>
                <w:b/>
              </w:rPr>
              <w:t>Наименование мероприятия</w:t>
            </w:r>
          </w:p>
        </w:tc>
        <w:tc>
          <w:tcPr>
            <w:tcW w:w="2526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b/>
              </w:rPr>
            </w:pPr>
            <w:r w:rsidRPr="00B94E18">
              <w:rPr>
                <w:rFonts w:eastAsia="MS Mincho"/>
                <w:b/>
              </w:rPr>
              <w:t>Ответственный и участники</w:t>
            </w:r>
          </w:p>
        </w:tc>
        <w:tc>
          <w:tcPr>
            <w:tcW w:w="2409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b/>
              </w:rPr>
            </w:pPr>
            <w:r w:rsidRPr="00B94E18">
              <w:rPr>
                <w:rFonts w:eastAsia="MS Mincho"/>
                <w:b/>
              </w:rPr>
              <w:t>Срок исполнения</w:t>
            </w:r>
          </w:p>
        </w:tc>
      </w:tr>
      <w:tr w:rsidR="006B4050" w:rsidRPr="001B3B42" w:rsidTr="00542923">
        <w:trPr>
          <w:trHeight w:val="330"/>
        </w:trPr>
        <w:tc>
          <w:tcPr>
            <w:tcW w:w="531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1</w:t>
            </w:r>
          </w:p>
        </w:tc>
        <w:tc>
          <w:tcPr>
            <w:tcW w:w="3693" w:type="dxa"/>
          </w:tcPr>
          <w:p w:rsidR="006B4050" w:rsidRPr="00B94E18" w:rsidRDefault="006B4050" w:rsidP="00B624F6">
            <w:pPr>
              <w:rPr>
                <w:rFonts w:eastAsia="MS Mincho"/>
                <w:szCs w:val="28"/>
                <w:lang w:val="ru-RU"/>
              </w:rPr>
            </w:pPr>
            <w:r w:rsidRPr="00B94E18">
              <w:rPr>
                <w:rFonts w:eastAsia="MS Mincho"/>
                <w:szCs w:val="28"/>
                <w:lang w:val="ru-RU"/>
              </w:rPr>
              <w:t>Подготовка для средств массовой информации (далее СМИ) материалов по формированию положительного имиджа профессии воспитатель и специалист ДОУ</w:t>
            </w:r>
          </w:p>
        </w:tc>
        <w:tc>
          <w:tcPr>
            <w:tcW w:w="2526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</w:rPr>
              <w:t>Педагог- психолог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  <w:b/>
              </w:rPr>
            </w:pPr>
            <w:r w:rsidRPr="00B94E18">
              <w:rPr>
                <w:rFonts w:eastAsia="MS Mincho"/>
              </w:rPr>
              <w:t>воспитатель</w:t>
            </w:r>
          </w:p>
        </w:tc>
        <w:tc>
          <w:tcPr>
            <w:tcW w:w="2409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  <w:lang w:val="ru-RU"/>
              </w:rPr>
              <w:t xml:space="preserve">Август </w:t>
            </w:r>
            <w:r>
              <w:rPr>
                <w:rFonts w:eastAsia="MS Mincho"/>
              </w:rPr>
              <w:t xml:space="preserve"> 202</w:t>
            </w:r>
            <w:r>
              <w:rPr>
                <w:rFonts w:eastAsia="MS Mincho"/>
                <w:lang w:val="ru-RU"/>
              </w:rPr>
              <w:t>4</w:t>
            </w:r>
            <w:r w:rsidRPr="00B94E18">
              <w:rPr>
                <w:rFonts w:eastAsia="MS Mincho"/>
              </w:rPr>
              <w:t>-2025</w:t>
            </w:r>
          </w:p>
          <w:p w:rsidR="006B4050" w:rsidRPr="0027513F" w:rsidRDefault="006B4050" w:rsidP="0027513F">
            <w:pPr>
              <w:rPr>
                <w:rFonts w:eastAsia="MS Mincho"/>
                <w:lang w:val="ru-RU"/>
              </w:rPr>
            </w:pPr>
          </w:p>
        </w:tc>
      </w:tr>
      <w:tr w:rsidR="006B4050" w:rsidRPr="0007505D" w:rsidTr="00542923">
        <w:trPr>
          <w:trHeight w:val="330"/>
        </w:trPr>
        <w:tc>
          <w:tcPr>
            <w:tcW w:w="531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2</w:t>
            </w:r>
          </w:p>
        </w:tc>
        <w:tc>
          <w:tcPr>
            <w:tcW w:w="3693" w:type="dxa"/>
          </w:tcPr>
          <w:p w:rsidR="006B4050" w:rsidRPr="00B94E18" w:rsidRDefault="006B4050" w:rsidP="00B624F6">
            <w:pPr>
              <w:rPr>
                <w:rFonts w:eastAsia="MS Mincho"/>
                <w:szCs w:val="28"/>
                <w:lang w:val="ru-RU"/>
              </w:rPr>
            </w:pPr>
            <w:r w:rsidRPr="00B94E18">
              <w:rPr>
                <w:rFonts w:eastAsia="MS Mincho"/>
                <w:szCs w:val="28"/>
                <w:lang w:val="ru-RU"/>
              </w:rPr>
              <w:t xml:space="preserve">Участие в муниципальном  августовском педагогическом совещании </w:t>
            </w:r>
          </w:p>
        </w:tc>
        <w:tc>
          <w:tcPr>
            <w:tcW w:w="2526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Заведующий, старший воспитатель, педагоги</w:t>
            </w:r>
          </w:p>
        </w:tc>
        <w:tc>
          <w:tcPr>
            <w:tcW w:w="2409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Август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>
              <w:rPr>
                <w:rFonts w:eastAsia="MS Mincho"/>
                <w:lang w:val="ru-RU"/>
              </w:rPr>
              <w:t>-2024</w:t>
            </w:r>
            <w:r w:rsidRPr="00B94E18">
              <w:rPr>
                <w:rFonts w:eastAsia="MS Mincho"/>
                <w:lang w:val="ru-RU"/>
              </w:rPr>
              <w:t>-2025</w:t>
            </w:r>
          </w:p>
        </w:tc>
      </w:tr>
      <w:tr w:rsidR="006B4050" w:rsidRPr="0007505D" w:rsidTr="00542923">
        <w:trPr>
          <w:trHeight w:val="330"/>
        </w:trPr>
        <w:tc>
          <w:tcPr>
            <w:tcW w:w="531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3</w:t>
            </w:r>
          </w:p>
        </w:tc>
        <w:tc>
          <w:tcPr>
            <w:tcW w:w="3693" w:type="dxa"/>
          </w:tcPr>
          <w:p w:rsidR="006B4050" w:rsidRPr="00B94E18" w:rsidRDefault="006B4050" w:rsidP="00B624F6">
            <w:pPr>
              <w:rPr>
                <w:rFonts w:eastAsia="MS Mincho"/>
                <w:szCs w:val="28"/>
                <w:lang w:val="ru-RU"/>
              </w:rPr>
            </w:pPr>
            <w:r w:rsidRPr="00B94E18">
              <w:rPr>
                <w:rFonts w:eastAsia="MS Mincho"/>
                <w:szCs w:val="28"/>
                <w:lang w:val="ru-RU"/>
              </w:rPr>
              <w:t>Подготовка и ведение  информационных стендов и страниц сайта ДОУ к Году педагога и Наставника</w:t>
            </w:r>
          </w:p>
        </w:tc>
        <w:tc>
          <w:tcPr>
            <w:tcW w:w="2526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 xml:space="preserve">Старший воспитатель </w:t>
            </w:r>
          </w:p>
        </w:tc>
        <w:tc>
          <w:tcPr>
            <w:tcW w:w="2409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>
              <w:rPr>
                <w:rFonts w:eastAsia="MS Mincho"/>
                <w:lang w:val="ru-RU"/>
              </w:rPr>
              <w:t>2024</w:t>
            </w:r>
            <w:r w:rsidRPr="00B94E18">
              <w:rPr>
                <w:rFonts w:eastAsia="MS Mincho"/>
                <w:lang w:val="ru-RU"/>
              </w:rPr>
              <w:t>-2025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ежемесячно</w:t>
            </w:r>
          </w:p>
        </w:tc>
      </w:tr>
      <w:tr w:rsidR="006B4050" w:rsidRPr="0007505D" w:rsidTr="00542923">
        <w:trPr>
          <w:trHeight w:val="330"/>
        </w:trPr>
        <w:tc>
          <w:tcPr>
            <w:tcW w:w="531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4</w:t>
            </w:r>
          </w:p>
        </w:tc>
        <w:tc>
          <w:tcPr>
            <w:tcW w:w="3693" w:type="dxa"/>
          </w:tcPr>
          <w:p w:rsidR="006B4050" w:rsidRPr="00B94E18" w:rsidRDefault="006B4050" w:rsidP="00B624F6">
            <w:pPr>
              <w:rPr>
                <w:rFonts w:eastAsia="MS Mincho"/>
                <w:szCs w:val="28"/>
                <w:lang w:val="ru-RU"/>
              </w:rPr>
            </w:pPr>
            <w:r w:rsidRPr="00B94E18">
              <w:rPr>
                <w:rFonts w:eastAsia="MS Mincho"/>
                <w:szCs w:val="28"/>
                <w:lang w:val="ru-RU"/>
              </w:rPr>
              <w:t>Создание видеоролика «Один день из жизни воспитателя» с соц.сети «ВКонтакте»</w:t>
            </w:r>
          </w:p>
        </w:tc>
        <w:tc>
          <w:tcPr>
            <w:tcW w:w="2526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Ст. воспитатель, воспитатели</w:t>
            </w:r>
          </w:p>
        </w:tc>
        <w:tc>
          <w:tcPr>
            <w:tcW w:w="2409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>
              <w:rPr>
                <w:rFonts w:eastAsia="MS Mincho"/>
                <w:lang w:val="ru-RU"/>
              </w:rPr>
              <w:t>Сентябрь 2024</w:t>
            </w:r>
          </w:p>
        </w:tc>
      </w:tr>
      <w:tr w:rsidR="006B4050" w:rsidRPr="0007505D" w:rsidTr="00542923">
        <w:trPr>
          <w:trHeight w:val="330"/>
        </w:trPr>
        <w:tc>
          <w:tcPr>
            <w:tcW w:w="531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5</w:t>
            </w:r>
          </w:p>
        </w:tc>
        <w:tc>
          <w:tcPr>
            <w:tcW w:w="3693" w:type="dxa"/>
          </w:tcPr>
          <w:p w:rsidR="006B4050" w:rsidRPr="00B94E18" w:rsidRDefault="006B4050" w:rsidP="00B624F6">
            <w:pPr>
              <w:rPr>
                <w:rFonts w:eastAsia="MS Mincho"/>
                <w:szCs w:val="28"/>
                <w:lang w:val="ru-RU"/>
              </w:rPr>
            </w:pPr>
            <w:r w:rsidRPr="00B94E18">
              <w:rPr>
                <w:rFonts w:eastAsia="MS Mincho"/>
                <w:szCs w:val="28"/>
                <w:lang w:val="ru-RU"/>
              </w:rPr>
              <w:t>Повышение квалификации педагогов ДОУ</w:t>
            </w:r>
          </w:p>
        </w:tc>
        <w:tc>
          <w:tcPr>
            <w:tcW w:w="2526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 xml:space="preserve">Ст.воспитатель </w:t>
            </w:r>
          </w:p>
        </w:tc>
        <w:tc>
          <w:tcPr>
            <w:tcW w:w="2409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>
              <w:rPr>
                <w:rFonts w:eastAsia="MS Mincho"/>
                <w:lang w:val="ru-RU"/>
              </w:rPr>
              <w:t>2024</w:t>
            </w:r>
            <w:r w:rsidRPr="00B94E18">
              <w:rPr>
                <w:rFonts w:eastAsia="MS Mincho"/>
                <w:lang w:val="ru-RU"/>
              </w:rPr>
              <w:t>-2025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В течении года</w:t>
            </w:r>
          </w:p>
        </w:tc>
      </w:tr>
      <w:tr w:rsidR="006B4050" w:rsidRPr="0007505D" w:rsidTr="00542923">
        <w:trPr>
          <w:trHeight w:val="330"/>
        </w:trPr>
        <w:tc>
          <w:tcPr>
            <w:tcW w:w="531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7</w:t>
            </w:r>
          </w:p>
        </w:tc>
        <w:tc>
          <w:tcPr>
            <w:tcW w:w="3693" w:type="dxa"/>
          </w:tcPr>
          <w:p w:rsidR="006B4050" w:rsidRPr="00B94E18" w:rsidRDefault="006B4050" w:rsidP="00B624F6">
            <w:pPr>
              <w:rPr>
                <w:rFonts w:eastAsia="MS Mincho"/>
                <w:szCs w:val="28"/>
                <w:lang w:val="ru-RU"/>
              </w:rPr>
            </w:pPr>
            <w:r w:rsidRPr="00B94E18">
              <w:rPr>
                <w:rFonts w:eastAsia="MS Mincho"/>
                <w:szCs w:val="28"/>
                <w:lang w:val="ru-RU"/>
              </w:rPr>
              <w:t>Участие в муниципальном конкурсе «Учитель года»</w:t>
            </w:r>
          </w:p>
        </w:tc>
        <w:tc>
          <w:tcPr>
            <w:tcW w:w="2526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Ст.воспитатель, педагоги</w:t>
            </w:r>
          </w:p>
        </w:tc>
        <w:tc>
          <w:tcPr>
            <w:tcW w:w="2409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Январь 2024-2025</w:t>
            </w:r>
          </w:p>
        </w:tc>
      </w:tr>
      <w:tr w:rsidR="006B4050" w:rsidRPr="001B3B42" w:rsidTr="00542923">
        <w:trPr>
          <w:trHeight w:val="1355"/>
        </w:trPr>
        <w:tc>
          <w:tcPr>
            <w:tcW w:w="531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8</w:t>
            </w:r>
          </w:p>
        </w:tc>
        <w:tc>
          <w:tcPr>
            <w:tcW w:w="3693" w:type="dxa"/>
          </w:tcPr>
          <w:p w:rsidR="006B4050" w:rsidRPr="00B94E18" w:rsidRDefault="006B4050" w:rsidP="00B624F6">
            <w:pPr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 xml:space="preserve">Организация проведения родительских собраний посвященных Году </w:t>
            </w:r>
            <w:r>
              <w:rPr>
                <w:rFonts w:eastAsia="MS Mincho"/>
                <w:lang w:val="ru-RU"/>
              </w:rPr>
              <w:t>Семьи</w:t>
            </w:r>
          </w:p>
        </w:tc>
        <w:tc>
          <w:tcPr>
            <w:tcW w:w="2526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Старший воспитатель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Воспитатели групп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  <w:b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специалисты</w:t>
            </w:r>
          </w:p>
        </w:tc>
        <w:tc>
          <w:tcPr>
            <w:tcW w:w="2409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</w:rPr>
              <w:t xml:space="preserve">Май 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 xml:space="preserve"> Сентябрь  202</w:t>
            </w:r>
            <w:r>
              <w:rPr>
                <w:rFonts w:eastAsia="MS Mincho"/>
                <w:lang w:val="ru-RU"/>
              </w:rPr>
              <w:t>4</w:t>
            </w:r>
            <w:r w:rsidRPr="00B94E18">
              <w:rPr>
                <w:rFonts w:eastAsia="MS Mincho"/>
              </w:rPr>
              <w:t>-2025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</w:rPr>
              <w:t>годы</w:t>
            </w:r>
          </w:p>
        </w:tc>
      </w:tr>
      <w:tr w:rsidR="006B4050" w:rsidRPr="001B3B42" w:rsidTr="00542923">
        <w:trPr>
          <w:trHeight w:val="1002"/>
        </w:trPr>
        <w:tc>
          <w:tcPr>
            <w:tcW w:w="531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9</w:t>
            </w:r>
          </w:p>
        </w:tc>
        <w:tc>
          <w:tcPr>
            <w:tcW w:w="3693" w:type="dxa"/>
          </w:tcPr>
          <w:p w:rsidR="006B4050" w:rsidRPr="00B94E18" w:rsidRDefault="006B4050" w:rsidP="00B624F6">
            <w:pPr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Подготовка в ДОУ</w:t>
            </w:r>
          </w:p>
          <w:p w:rsidR="006B4050" w:rsidRPr="00B94E18" w:rsidRDefault="006B4050" w:rsidP="00B624F6">
            <w:pPr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 xml:space="preserve"> «Дня открытых дверей»</w:t>
            </w:r>
          </w:p>
        </w:tc>
        <w:tc>
          <w:tcPr>
            <w:tcW w:w="2526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</w:rPr>
              <w:t>Заведующий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</w:rPr>
              <w:t>Старший воспитатель</w:t>
            </w:r>
          </w:p>
        </w:tc>
        <w:tc>
          <w:tcPr>
            <w:tcW w:w="2409" w:type="dxa"/>
          </w:tcPr>
          <w:p w:rsidR="006B4050" w:rsidRPr="00B94E18" w:rsidRDefault="006B4050" w:rsidP="00BF5964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</w:rPr>
              <w:t>Октябрь</w:t>
            </w:r>
            <w:r w:rsidRPr="00B94E18">
              <w:rPr>
                <w:rFonts w:eastAsia="MS Mincho"/>
                <w:lang w:val="ru-RU"/>
              </w:rPr>
              <w:t>, май</w:t>
            </w:r>
            <w:r w:rsidRPr="00B94E18">
              <w:rPr>
                <w:rFonts w:eastAsia="MS Mincho"/>
              </w:rPr>
              <w:t xml:space="preserve"> </w:t>
            </w:r>
            <w:r>
              <w:rPr>
                <w:rFonts w:eastAsia="MS Mincho"/>
                <w:lang w:val="ru-RU"/>
              </w:rPr>
              <w:t xml:space="preserve"> </w:t>
            </w:r>
            <w:r>
              <w:rPr>
                <w:rFonts w:eastAsia="MS Mincho"/>
              </w:rPr>
              <w:t>202</w:t>
            </w:r>
            <w:r>
              <w:rPr>
                <w:rFonts w:eastAsia="MS Mincho"/>
                <w:lang w:val="ru-RU"/>
              </w:rPr>
              <w:t>4</w:t>
            </w:r>
            <w:r w:rsidRPr="00B94E18">
              <w:rPr>
                <w:rFonts w:eastAsia="MS Mincho"/>
              </w:rPr>
              <w:t>-2025</w:t>
            </w:r>
          </w:p>
          <w:p w:rsidR="006B4050" w:rsidRPr="006D2E16" w:rsidRDefault="006B4050" w:rsidP="00BF5964">
            <w:pPr>
              <w:jc w:val="center"/>
              <w:rPr>
                <w:rFonts w:eastAsia="MS Mincho"/>
                <w:lang w:val="ru-RU"/>
              </w:rPr>
            </w:pPr>
          </w:p>
        </w:tc>
      </w:tr>
      <w:tr w:rsidR="006B4050" w:rsidRPr="001B3B42" w:rsidTr="00542923">
        <w:trPr>
          <w:trHeight w:val="4833"/>
        </w:trPr>
        <w:tc>
          <w:tcPr>
            <w:tcW w:w="531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10</w:t>
            </w:r>
          </w:p>
        </w:tc>
        <w:tc>
          <w:tcPr>
            <w:tcW w:w="3693" w:type="dxa"/>
          </w:tcPr>
          <w:p w:rsidR="006B4050" w:rsidRPr="00B94E18" w:rsidRDefault="006B4050" w:rsidP="0007505D">
            <w:pPr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Создание и поддержка на официальном сайте и в сети Интернет семи рубрик посвященных лучшим педагогам:</w:t>
            </w:r>
          </w:p>
          <w:p w:rsidR="006B4050" w:rsidRPr="00B94E18" w:rsidRDefault="006B4050" w:rsidP="0007505D">
            <w:pPr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-Молодые педагоги-43</w:t>
            </w:r>
          </w:p>
          <w:p w:rsidR="006B4050" w:rsidRPr="00B94E18" w:rsidRDefault="006B4050" w:rsidP="0007505D">
            <w:pPr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-Наставник-43</w:t>
            </w:r>
          </w:p>
          <w:p w:rsidR="006B4050" w:rsidRPr="00B94E18" w:rsidRDefault="006B4050" w:rsidP="0007505D">
            <w:pPr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-Педагоги-43</w:t>
            </w:r>
          </w:p>
          <w:p w:rsidR="006B4050" w:rsidRPr="00B94E18" w:rsidRDefault="006B4050" w:rsidP="0007505D">
            <w:pPr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-Образовательная организация-43 (ДОУ)</w:t>
            </w:r>
          </w:p>
          <w:p w:rsidR="006B4050" w:rsidRPr="00B94E18" w:rsidRDefault="006B4050" w:rsidP="0007505D">
            <w:pPr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-Педагогические династии-43</w:t>
            </w:r>
          </w:p>
          <w:p w:rsidR="006B4050" w:rsidRPr="00B94E18" w:rsidRDefault="006B4050" w:rsidP="0007505D">
            <w:pPr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-История развития системы образования ДОУ-43</w:t>
            </w:r>
          </w:p>
          <w:p w:rsidR="006B4050" w:rsidRPr="00B94E18" w:rsidRDefault="006B4050" w:rsidP="00B624F6">
            <w:pPr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</w:rPr>
              <w:t xml:space="preserve">-Календарь памятных дат </w:t>
            </w:r>
          </w:p>
        </w:tc>
        <w:tc>
          <w:tcPr>
            <w:tcW w:w="2526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Заведующая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Старший воспитатель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Воспитатели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 xml:space="preserve">Специалисты </w:t>
            </w:r>
          </w:p>
        </w:tc>
        <w:tc>
          <w:tcPr>
            <w:tcW w:w="2409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202</w:t>
            </w:r>
            <w:r>
              <w:rPr>
                <w:rFonts w:eastAsia="MS Mincho"/>
                <w:lang w:val="ru-RU"/>
              </w:rPr>
              <w:t>4</w:t>
            </w:r>
            <w:r w:rsidRPr="00B94E18">
              <w:rPr>
                <w:rFonts w:eastAsia="MS Mincho"/>
              </w:rPr>
              <w:t>-2025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</w:rPr>
              <w:t>годы</w:t>
            </w:r>
          </w:p>
        </w:tc>
      </w:tr>
      <w:tr w:rsidR="006B4050" w:rsidRPr="001B3B42" w:rsidTr="00542923">
        <w:trPr>
          <w:trHeight w:val="330"/>
        </w:trPr>
        <w:tc>
          <w:tcPr>
            <w:tcW w:w="531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11</w:t>
            </w:r>
          </w:p>
        </w:tc>
        <w:tc>
          <w:tcPr>
            <w:tcW w:w="3693" w:type="dxa"/>
          </w:tcPr>
          <w:p w:rsidR="006B4050" w:rsidRPr="00B94E18" w:rsidRDefault="006B4050" w:rsidP="00B624F6">
            <w:pPr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Подготовка и организация праздника Дня работника дошкольного образования</w:t>
            </w:r>
          </w:p>
          <w:p w:rsidR="006B4050" w:rsidRPr="00B94E18" w:rsidRDefault="006B4050" w:rsidP="00B624F6">
            <w:pPr>
              <w:rPr>
                <w:rFonts w:eastAsia="MS Mincho"/>
                <w:lang w:val="ru-RU"/>
              </w:rPr>
            </w:pPr>
          </w:p>
          <w:p w:rsidR="006B4050" w:rsidRPr="00B94E18" w:rsidRDefault="006B4050" w:rsidP="00B624F6">
            <w:pPr>
              <w:rPr>
                <w:rFonts w:eastAsia="MS Mincho"/>
                <w:lang w:val="ru-RU"/>
              </w:rPr>
            </w:pPr>
          </w:p>
        </w:tc>
        <w:tc>
          <w:tcPr>
            <w:tcW w:w="2526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</w:rPr>
              <w:t>Старший воспитатель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</w:rPr>
              <w:t>Воспитатели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</w:rPr>
              <w:t xml:space="preserve">Специалисты 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</w:p>
        </w:tc>
        <w:tc>
          <w:tcPr>
            <w:tcW w:w="2409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</w:rPr>
              <w:t xml:space="preserve">Сентябрь 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202</w:t>
            </w:r>
            <w:r>
              <w:rPr>
                <w:rFonts w:eastAsia="MS Mincho"/>
                <w:lang w:val="ru-RU"/>
              </w:rPr>
              <w:t>4</w:t>
            </w:r>
            <w:r w:rsidRPr="00B94E18">
              <w:rPr>
                <w:rFonts w:eastAsia="MS Mincho"/>
              </w:rPr>
              <w:t>-2025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</w:rPr>
              <w:t>годы</w:t>
            </w:r>
          </w:p>
        </w:tc>
      </w:tr>
      <w:tr w:rsidR="006B4050" w:rsidRPr="001B3B42" w:rsidTr="00542923">
        <w:trPr>
          <w:trHeight w:val="330"/>
        </w:trPr>
        <w:tc>
          <w:tcPr>
            <w:tcW w:w="531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</w:rPr>
              <w:t>1</w:t>
            </w:r>
            <w:r w:rsidRPr="00B94E18">
              <w:rPr>
                <w:rFonts w:eastAsia="MS Mincho"/>
                <w:lang w:val="ru-RU"/>
              </w:rPr>
              <w:t>2</w:t>
            </w:r>
          </w:p>
        </w:tc>
        <w:tc>
          <w:tcPr>
            <w:tcW w:w="3693" w:type="dxa"/>
          </w:tcPr>
          <w:p w:rsidR="006B4050" w:rsidRPr="00B94E18" w:rsidRDefault="006B4050" w:rsidP="00B624F6">
            <w:pPr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Подготовка представлений и ходатайства на ведомственные, государственные и министерские награды</w:t>
            </w:r>
          </w:p>
        </w:tc>
        <w:tc>
          <w:tcPr>
            <w:tcW w:w="2526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</w:rPr>
              <w:t>Заведующая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</w:rPr>
              <w:t>Старший воспитатель</w:t>
            </w:r>
          </w:p>
        </w:tc>
        <w:tc>
          <w:tcPr>
            <w:tcW w:w="2409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202</w:t>
            </w:r>
            <w:r>
              <w:rPr>
                <w:rFonts w:eastAsia="MS Mincho"/>
                <w:lang w:val="ru-RU"/>
              </w:rPr>
              <w:t>4</w:t>
            </w:r>
            <w:r w:rsidRPr="00B94E18">
              <w:rPr>
                <w:rFonts w:eastAsia="MS Mincho"/>
              </w:rPr>
              <w:t>-2025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</w:rPr>
              <w:t>годы</w:t>
            </w:r>
          </w:p>
        </w:tc>
      </w:tr>
      <w:tr w:rsidR="006B4050" w:rsidRPr="001B3B42" w:rsidTr="00542923">
        <w:trPr>
          <w:trHeight w:val="330"/>
        </w:trPr>
        <w:tc>
          <w:tcPr>
            <w:tcW w:w="531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</w:rPr>
              <w:t>1</w:t>
            </w:r>
            <w:r w:rsidRPr="00B94E18">
              <w:rPr>
                <w:rFonts w:eastAsia="MS Mincho"/>
                <w:lang w:val="ru-RU"/>
              </w:rPr>
              <w:t>3</w:t>
            </w:r>
          </w:p>
        </w:tc>
        <w:tc>
          <w:tcPr>
            <w:tcW w:w="3693" w:type="dxa"/>
          </w:tcPr>
          <w:p w:rsidR="006B4050" w:rsidRPr="00B94E18" w:rsidRDefault="006B4050" w:rsidP="00B624F6">
            <w:pPr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Организация работы по заключению договора о целевом обучении по образовательным программам высшего и среднего образования</w:t>
            </w:r>
          </w:p>
        </w:tc>
        <w:tc>
          <w:tcPr>
            <w:tcW w:w="2526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</w:rPr>
              <w:t xml:space="preserve">Заведующий </w:t>
            </w:r>
          </w:p>
        </w:tc>
        <w:tc>
          <w:tcPr>
            <w:tcW w:w="2409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202</w:t>
            </w:r>
            <w:r>
              <w:rPr>
                <w:rFonts w:eastAsia="MS Mincho"/>
                <w:lang w:val="ru-RU"/>
              </w:rPr>
              <w:t>4-</w:t>
            </w:r>
            <w:r w:rsidRPr="00B94E18">
              <w:rPr>
                <w:rFonts w:eastAsia="MS Mincho"/>
              </w:rPr>
              <w:t>2025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</w:rPr>
              <w:t>годы</w:t>
            </w:r>
          </w:p>
        </w:tc>
      </w:tr>
      <w:tr w:rsidR="006B4050" w:rsidRPr="001B3B42" w:rsidTr="00542923">
        <w:trPr>
          <w:trHeight w:val="330"/>
        </w:trPr>
        <w:tc>
          <w:tcPr>
            <w:tcW w:w="531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</w:rPr>
              <w:t>1</w:t>
            </w:r>
            <w:r w:rsidRPr="00B94E18">
              <w:rPr>
                <w:rFonts w:eastAsia="MS Mincho"/>
                <w:lang w:val="ru-RU"/>
              </w:rPr>
              <w:t>4</w:t>
            </w:r>
          </w:p>
        </w:tc>
        <w:tc>
          <w:tcPr>
            <w:tcW w:w="3693" w:type="dxa"/>
          </w:tcPr>
          <w:p w:rsidR="006B4050" w:rsidRPr="00B94E18" w:rsidRDefault="006B4050" w:rsidP="00B624F6">
            <w:pPr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Организация педагогической практики студентов  в ДОУ</w:t>
            </w:r>
          </w:p>
        </w:tc>
        <w:tc>
          <w:tcPr>
            <w:tcW w:w="2526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</w:rPr>
              <w:t>Заведующий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</w:rPr>
              <w:t xml:space="preserve"> старший воспитатель</w:t>
            </w:r>
          </w:p>
        </w:tc>
        <w:tc>
          <w:tcPr>
            <w:tcW w:w="2409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202</w:t>
            </w:r>
            <w:r>
              <w:rPr>
                <w:rFonts w:eastAsia="MS Mincho"/>
                <w:lang w:val="ru-RU"/>
              </w:rPr>
              <w:t>4</w:t>
            </w:r>
            <w:r w:rsidRPr="00B94E18">
              <w:rPr>
                <w:rFonts w:eastAsia="MS Mincho"/>
              </w:rPr>
              <w:t>-2025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</w:rPr>
              <w:t>годы</w:t>
            </w:r>
          </w:p>
        </w:tc>
      </w:tr>
      <w:tr w:rsidR="006B4050" w:rsidRPr="001B3B42" w:rsidTr="00542923">
        <w:trPr>
          <w:trHeight w:val="923"/>
        </w:trPr>
        <w:tc>
          <w:tcPr>
            <w:tcW w:w="531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</w:rPr>
              <w:t>1</w:t>
            </w:r>
            <w:r w:rsidRPr="00B94E18">
              <w:rPr>
                <w:rFonts w:eastAsia="MS Mincho"/>
                <w:lang w:val="ru-RU"/>
              </w:rPr>
              <w:t>5</w:t>
            </w:r>
          </w:p>
        </w:tc>
        <w:tc>
          <w:tcPr>
            <w:tcW w:w="3693" w:type="dxa"/>
          </w:tcPr>
          <w:p w:rsidR="006B4050" w:rsidRPr="00B94E18" w:rsidRDefault="006B4050" w:rsidP="00B624F6">
            <w:pPr>
              <w:rPr>
                <w:rFonts w:eastAsia="MS Mincho"/>
                <w:lang w:val="ru-RU"/>
              </w:rPr>
            </w:pPr>
            <w:r>
              <w:rPr>
                <w:rFonts w:eastAsia="MS Mincho"/>
                <w:lang w:val="ru-RU"/>
              </w:rPr>
              <w:t xml:space="preserve">Реализация проекта  </w:t>
            </w:r>
            <w:r w:rsidRPr="00B94E18">
              <w:rPr>
                <w:rFonts w:eastAsia="MS Mincho"/>
                <w:lang w:val="ru-RU"/>
              </w:rPr>
              <w:t>«Школа молодого педагог</w:t>
            </w:r>
            <w:r>
              <w:rPr>
                <w:rFonts w:eastAsia="MS Mincho"/>
                <w:lang w:val="ru-RU"/>
              </w:rPr>
              <w:t>а</w:t>
            </w:r>
            <w:r w:rsidRPr="00B94E18">
              <w:rPr>
                <w:rFonts w:eastAsia="MS Mincho"/>
                <w:lang w:val="ru-RU"/>
              </w:rPr>
              <w:t>»</w:t>
            </w:r>
          </w:p>
        </w:tc>
        <w:tc>
          <w:tcPr>
            <w:tcW w:w="2526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</w:rPr>
              <w:t>Старший воспитатель</w:t>
            </w:r>
            <w:r>
              <w:rPr>
                <w:rFonts w:eastAsia="MS Mincho"/>
                <w:lang w:val="ru-RU"/>
              </w:rPr>
              <w:t xml:space="preserve">, </w:t>
            </w:r>
            <w:r w:rsidRPr="00B94E18">
              <w:rPr>
                <w:rFonts w:eastAsia="MS Mincho"/>
              </w:rPr>
              <w:t>Воспитатели</w:t>
            </w:r>
            <w:r>
              <w:rPr>
                <w:rFonts w:eastAsia="MS Mincho"/>
                <w:lang w:val="ru-RU"/>
              </w:rPr>
              <w:t xml:space="preserve"> , </w:t>
            </w:r>
            <w:r w:rsidRPr="00B94E18">
              <w:rPr>
                <w:rFonts w:eastAsia="MS Mincho"/>
              </w:rPr>
              <w:t>специалисты</w:t>
            </w:r>
          </w:p>
        </w:tc>
        <w:tc>
          <w:tcPr>
            <w:tcW w:w="2409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202</w:t>
            </w:r>
            <w:r>
              <w:rPr>
                <w:rFonts w:eastAsia="MS Mincho"/>
                <w:lang w:val="ru-RU"/>
              </w:rPr>
              <w:t>4</w:t>
            </w:r>
            <w:r w:rsidRPr="00B94E18">
              <w:rPr>
                <w:rFonts w:eastAsia="MS Mincho"/>
              </w:rPr>
              <w:t>-2025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</w:rPr>
              <w:t>годы</w:t>
            </w:r>
          </w:p>
        </w:tc>
      </w:tr>
      <w:tr w:rsidR="006B4050" w:rsidRPr="001B3B42" w:rsidTr="00542923">
        <w:trPr>
          <w:trHeight w:val="330"/>
        </w:trPr>
        <w:tc>
          <w:tcPr>
            <w:tcW w:w="531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</w:rPr>
              <w:t>1</w:t>
            </w:r>
            <w:r w:rsidRPr="00B94E18">
              <w:rPr>
                <w:rFonts w:eastAsia="MS Mincho"/>
                <w:lang w:val="ru-RU"/>
              </w:rPr>
              <w:t>6</w:t>
            </w:r>
          </w:p>
        </w:tc>
        <w:tc>
          <w:tcPr>
            <w:tcW w:w="3693" w:type="dxa"/>
          </w:tcPr>
          <w:p w:rsidR="006B4050" w:rsidRPr="00B94E18" w:rsidRDefault="006B4050" w:rsidP="00B624F6">
            <w:pPr>
              <w:rPr>
                <w:rFonts w:eastAsia="MS Mincho"/>
                <w:lang w:val="ru-RU"/>
              </w:rPr>
            </w:pPr>
            <w:r w:rsidRPr="00B94E18">
              <w:rPr>
                <w:rFonts w:eastAsia="MS Mincho"/>
                <w:lang w:val="ru-RU"/>
              </w:rPr>
              <w:t>Организация предоставления компенсации расходов на оплату жилых помещений и коммунальных услуг в размере 100% педагогическим работникам ДОУ проживающим в сельской местности</w:t>
            </w:r>
          </w:p>
        </w:tc>
        <w:tc>
          <w:tcPr>
            <w:tcW w:w="2526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</w:rPr>
              <w:t>Заведующий</w:t>
            </w:r>
          </w:p>
        </w:tc>
        <w:tc>
          <w:tcPr>
            <w:tcW w:w="2409" w:type="dxa"/>
          </w:tcPr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202</w:t>
            </w:r>
            <w:r>
              <w:rPr>
                <w:rFonts w:eastAsia="MS Mincho"/>
                <w:lang w:val="ru-RU"/>
              </w:rPr>
              <w:t>4</w:t>
            </w:r>
            <w:r w:rsidRPr="00B94E18">
              <w:rPr>
                <w:rFonts w:eastAsia="MS Mincho"/>
              </w:rPr>
              <w:t>-2025</w:t>
            </w:r>
          </w:p>
          <w:p w:rsidR="006B4050" w:rsidRPr="00B94E18" w:rsidRDefault="006B4050" w:rsidP="00B94E18">
            <w:pPr>
              <w:jc w:val="center"/>
              <w:rPr>
                <w:rFonts w:eastAsia="MS Mincho"/>
              </w:rPr>
            </w:pPr>
            <w:r w:rsidRPr="00B94E18">
              <w:rPr>
                <w:rFonts w:eastAsia="MS Mincho"/>
              </w:rPr>
              <w:t>годы</w:t>
            </w:r>
          </w:p>
        </w:tc>
      </w:tr>
    </w:tbl>
    <w:p w:rsidR="006B4050" w:rsidRPr="00542923" w:rsidRDefault="006B4050" w:rsidP="00542923">
      <w:pPr>
        <w:jc w:val="center"/>
        <w:rPr>
          <w:color w:val="000000"/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  <w:lang w:val="ru-RU"/>
        </w:rPr>
        <w:t xml:space="preserve">2.2.2 </w:t>
      </w:r>
      <w:r w:rsidRPr="00542923">
        <w:rPr>
          <w:b/>
          <w:bCs/>
          <w:color w:val="000000"/>
          <w:sz w:val="24"/>
          <w:szCs w:val="24"/>
          <w:lang w:val="ru-RU"/>
        </w:rPr>
        <w:t>План организационных мероприятий в рамках проведения Года семьи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895"/>
        <w:gridCol w:w="1722"/>
        <w:gridCol w:w="2560"/>
      </w:tblGrid>
      <w:tr w:rsidR="006B4050" w:rsidRPr="000D47DF" w:rsidTr="006910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jc w:val="center"/>
              <w:rPr>
                <w:color w:val="000000"/>
                <w:sz w:val="24"/>
                <w:szCs w:val="24"/>
              </w:rPr>
            </w:pPr>
            <w:r w:rsidRPr="000D47DF">
              <w:rPr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jc w:val="center"/>
              <w:rPr>
                <w:color w:val="000000"/>
                <w:sz w:val="24"/>
                <w:szCs w:val="24"/>
              </w:rPr>
            </w:pPr>
            <w:r w:rsidRPr="000D47DF">
              <w:rPr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jc w:val="center"/>
              <w:rPr>
                <w:color w:val="000000"/>
                <w:sz w:val="24"/>
                <w:szCs w:val="24"/>
              </w:rPr>
            </w:pPr>
            <w:r w:rsidRPr="000D47DF">
              <w:rPr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B4050" w:rsidRPr="000D47DF" w:rsidTr="006910B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rPr>
                <w:color w:val="000000"/>
                <w:sz w:val="24"/>
                <w:szCs w:val="24"/>
              </w:rPr>
            </w:pPr>
            <w:r w:rsidRPr="00542923">
              <w:rPr>
                <w:color w:val="000000"/>
                <w:sz w:val="24"/>
                <w:szCs w:val="24"/>
                <w:lang w:val="ru-RU"/>
              </w:rPr>
              <w:t xml:space="preserve">Организовать участие во Всероссийском родительском собрании «Если дружно, если вместе. </w:t>
            </w:r>
            <w:r w:rsidRPr="000D47DF">
              <w:rPr>
                <w:color w:val="000000"/>
                <w:sz w:val="24"/>
                <w:szCs w:val="24"/>
              </w:rPr>
              <w:t>Здоровье ребенка в наших руках»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rPr>
                <w:color w:val="000000"/>
                <w:sz w:val="24"/>
                <w:szCs w:val="24"/>
              </w:rPr>
            </w:pPr>
            <w:r w:rsidRPr="000D47DF">
              <w:rPr>
                <w:color w:val="000000"/>
                <w:sz w:val="24"/>
                <w:szCs w:val="24"/>
              </w:rPr>
              <w:t>Сентябрь 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rPr>
                <w:color w:val="000000"/>
                <w:sz w:val="24"/>
                <w:szCs w:val="24"/>
              </w:rPr>
            </w:pPr>
            <w:r w:rsidRPr="000D47DF">
              <w:rPr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6B4050" w:rsidRPr="000D47DF" w:rsidTr="006910B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rPr>
                <w:color w:val="000000"/>
                <w:sz w:val="24"/>
                <w:szCs w:val="24"/>
              </w:rPr>
            </w:pPr>
            <w:r w:rsidRPr="00542923">
              <w:rPr>
                <w:color w:val="000000"/>
                <w:sz w:val="24"/>
                <w:szCs w:val="24"/>
                <w:lang w:val="ru-RU"/>
              </w:rPr>
              <w:t xml:space="preserve">Организовать и провести заседания организационного комитета по реализации Плана основных мероприятий детского сада, посвященных проведению </w:t>
            </w:r>
            <w:r w:rsidRPr="000D47DF">
              <w:rPr>
                <w:color w:val="000000"/>
                <w:sz w:val="24"/>
                <w:szCs w:val="24"/>
              </w:rPr>
              <w:t>Года семьи, а также по необходимости его обновления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rPr>
                <w:color w:val="000000"/>
                <w:sz w:val="24"/>
                <w:szCs w:val="24"/>
              </w:rPr>
            </w:pPr>
            <w:r w:rsidRPr="000D47DF">
              <w:rPr>
                <w:color w:val="000000"/>
                <w:sz w:val="24"/>
                <w:szCs w:val="24"/>
              </w:rPr>
              <w:t>Ежемесячно в течение 2024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rPr>
                <w:color w:val="000000"/>
                <w:sz w:val="24"/>
                <w:szCs w:val="24"/>
              </w:rPr>
            </w:pPr>
            <w:r w:rsidRPr="000D47DF">
              <w:rPr>
                <w:color w:val="000000"/>
                <w:sz w:val="24"/>
                <w:szCs w:val="24"/>
              </w:rPr>
              <w:t>Оргкомитет</w:t>
            </w:r>
          </w:p>
        </w:tc>
      </w:tr>
      <w:tr w:rsidR="006B4050" w:rsidRPr="001C0844" w:rsidTr="006910B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542923" w:rsidRDefault="006B4050" w:rsidP="006910B4">
            <w:pPr>
              <w:rPr>
                <w:color w:val="000000"/>
                <w:sz w:val="24"/>
                <w:szCs w:val="24"/>
                <w:lang w:val="ru-RU"/>
              </w:rPr>
            </w:pPr>
            <w:r w:rsidRPr="00542923">
              <w:rPr>
                <w:color w:val="000000"/>
                <w:sz w:val="24"/>
                <w:szCs w:val="24"/>
                <w:lang w:val="ru-RU"/>
              </w:rPr>
              <w:t>Актуализировать информацию о мероприятиях детского сада к Году семьи в госпаблике, на информационном стенде и официальном сайте детского 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rPr>
                <w:color w:val="000000"/>
                <w:sz w:val="24"/>
                <w:szCs w:val="24"/>
              </w:rPr>
            </w:pPr>
            <w:r w:rsidRPr="000D47DF">
              <w:rPr>
                <w:color w:val="000000"/>
                <w:sz w:val="24"/>
                <w:szCs w:val="24"/>
              </w:rPr>
              <w:t>В течение 2024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542923" w:rsidRDefault="006B4050" w:rsidP="006910B4">
            <w:pPr>
              <w:rPr>
                <w:color w:val="000000"/>
                <w:sz w:val="24"/>
                <w:szCs w:val="24"/>
                <w:lang w:val="ru-RU"/>
              </w:rPr>
            </w:pPr>
            <w:r w:rsidRPr="00542923">
              <w:rPr>
                <w:color w:val="000000"/>
                <w:sz w:val="24"/>
                <w:szCs w:val="24"/>
                <w:lang w:val="ru-RU"/>
              </w:rPr>
              <w:t>Ответственный за стенды детского сада, администратор сайта</w:t>
            </w:r>
          </w:p>
        </w:tc>
      </w:tr>
      <w:tr w:rsidR="006B4050" w:rsidRPr="000D47DF" w:rsidTr="006910B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rPr>
                <w:color w:val="000000"/>
                <w:sz w:val="24"/>
                <w:szCs w:val="24"/>
              </w:rPr>
            </w:pPr>
            <w:r w:rsidRPr="00542923">
              <w:rPr>
                <w:color w:val="000000"/>
                <w:sz w:val="24"/>
                <w:szCs w:val="24"/>
                <w:lang w:val="ru-RU"/>
              </w:rPr>
              <w:t>Организовать воспитательные мероприятия в рамках Дней единых действий «#</w:t>
            </w:r>
            <w:r w:rsidRPr="000D47DF">
              <w:rPr>
                <w:color w:val="000000"/>
                <w:sz w:val="24"/>
                <w:szCs w:val="24"/>
              </w:rPr>
              <w:t>PRO</w:t>
            </w:r>
            <w:r w:rsidRPr="00542923">
              <w:rPr>
                <w:color w:val="000000"/>
                <w:sz w:val="24"/>
                <w:szCs w:val="24"/>
                <w:lang w:val="ru-RU"/>
              </w:rPr>
              <w:t xml:space="preserve">семью», посвященных Дню отца, Дню пожилого человека, Дню матери, закрытию </w:t>
            </w:r>
            <w:r w:rsidRPr="000D47DF">
              <w:rPr>
                <w:color w:val="000000"/>
                <w:sz w:val="24"/>
                <w:szCs w:val="24"/>
              </w:rPr>
              <w:t>Года семьи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rPr>
                <w:color w:val="000000"/>
                <w:sz w:val="24"/>
                <w:szCs w:val="24"/>
              </w:rPr>
            </w:pPr>
            <w:r w:rsidRPr="000D47DF">
              <w:rPr>
                <w:color w:val="000000"/>
                <w:sz w:val="24"/>
                <w:szCs w:val="24"/>
              </w:rPr>
              <w:t>В течение 2024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rPr>
                <w:color w:val="000000"/>
                <w:sz w:val="24"/>
                <w:szCs w:val="24"/>
              </w:rPr>
            </w:pPr>
            <w:r w:rsidRPr="000D47DF">
              <w:rPr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6B4050" w:rsidRPr="000D47DF" w:rsidTr="006910B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542923" w:rsidRDefault="006B4050" w:rsidP="006910B4">
            <w:pPr>
              <w:rPr>
                <w:color w:val="000000"/>
                <w:sz w:val="24"/>
                <w:szCs w:val="24"/>
                <w:lang w:val="ru-RU"/>
              </w:rPr>
            </w:pPr>
            <w:r w:rsidRPr="00542923">
              <w:rPr>
                <w:color w:val="000000"/>
                <w:sz w:val="24"/>
                <w:szCs w:val="24"/>
                <w:lang w:val="ru-RU"/>
              </w:rPr>
              <w:t>Обеспечивать конструктивное взаимодействие детского сада и семьями воспитанников для целостного развития личности и успешной социализации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rPr>
                <w:color w:val="000000"/>
                <w:sz w:val="24"/>
                <w:szCs w:val="24"/>
              </w:rPr>
            </w:pPr>
            <w:r w:rsidRPr="000D47DF">
              <w:rPr>
                <w:color w:val="000000"/>
                <w:sz w:val="24"/>
                <w:szCs w:val="24"/>
              </w:rPr>
              <w:t>В течение 2024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rPr>
                <w:color w:val="000000"/>
                <w:sz w:val="24"/>
                <w:szCs w:val="24"/>
              </w:rPr>
            </w:pPr>
            <w:r w:rsidRPr="000D47DF">
              <w:rPr>
                <w:color w:val="000000"/>
                <w:sz w:val="24"/>
                <w:szCs w:val="24"/>
              </w:rPr>
              <w:t>Социальный педагог, воспитатели</w:t>
            </w:r>
          </w:p>
        </w:tc>
      </w:tr>
    </w:tbl>
    <w:p w:rsidR="006B4050" w:rsidRPr="00542923" w:rsidRDefault="006B4050" w:rsidP="00542923">
      <w:pPr>
        <w:rPr>
          <w:color w:val="000000"/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  <w:lang w:val="ru-RU"/>
        </w:rPr>
        <w:t>2</w:t>
      </w:r>
      <w:r w:rsidRPr="00542923">
        <w:rPr>
          <w:b/>
          <w:bCs/>
          <w:color w:val="000000"/>
          <w:sz w:val="24"/>
          <w:szCs w:val="24"/>
          <w:lang w:val="ru-RU"/>
        </w:rPr>
        <w:t>.</w:t>
      </w:r>
      <w:r>
        <w:rPr>
          <w:b/>
          <w:bCs/>
          <w:color w:val="000000"/>
          <w:sz w:val="24"/>
          <w:szCs w:val="24"/>
          <w:lang w:val="ru-RU"/>
        </w:rPr>
        <w:t>2.3</w:t>
      </w:r>
      <w:r w:rsidRPr="00542923">
        <w:rPr>
          <w:b/>
          <w:bCs/>
          <w:color w:val="000000"/>
          <w:sz w:val="24"/>
          <w:szCs w:val="24"/>
          <w:lang w:val="ru-RU"/>
        </w:rPr>
        <w:t>. Сопровождение воспитанников – детей ветеранов (участников) СВО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313"/>
        <w:gridCol w:w="1764"/>
        <w:gridCol w:w="2100"/>
      </w:tblGrid>
      <w:tr w:rsidR="006B4050" w:rsidRPr="00542923" w:rsidTr="006910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542923" w:rsidRDefault="006B4050" w:rsidP="006910B4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542923">
              <w:rPr>
                <w:b/>
                <w:bCs/>
                <w:color w:val="000000"/>
                <w:sz w:val="24"/>
                <w:szCs w:val="24"/>
                <w:lang w:val="ru-RU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542923" w:rsidRDefault="006B4050" w:rsidP="006910B4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542923">
              <w:rPr>
                <w:b/>
                <w:bCs/>
                <w:color w:val="000000"/>
                <w:sz w:val="24"/>
                <w:szCs w:val="24"/>
                <w:lang w:val="ru-RU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542923" w:rsidRDefault="006B4050" w:rsidP="006910B4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542923">
              <w:rPr>
                <w:b/>
                <w:bCs/>
                <w:color w:val="000000"/>
                <w:sz w:val="24"/>
                <w:szCs w:val="24"/>
                <w:lang w:val="ru-RU"/>
              </w:rPr>
              <w:t>Ответственный</w:t>
            </w:r>
          </w:p>
        </w:tc>
      </w:tr>
      <w:tr w:rsidR="006B4050" w:rsidRPr="000D47DF" w:rsidTr="006910B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542923" w:rsidRDefault="006B4050" w:rsidP="006910B4">
            <w:pPr>
              <w:rPr>
                <w:color w:val="000000"/>
                <w:sz w:val="24"/>
                <w:szCs w:val="24"/>
                <w:lang w:val="ru-RU"/>
              </w:rPr>
            </w:pPr>
            <w:r w:rsidRPr="00542923">
              <w:rPr>
                <w:color w:val="000000"/>
                <w:sz w:val="24"/>
                <w:szCs w:val="24"/>
                <w:lang w:val="ru-RU"/>
              </w:rPr>
              <w:t>Разработка памяток и/или буклетов для родителей и обучающихся по вопросам предоставления мер социальной поддержки в сфере образования и иных видов помощи воспитанникам, родители (законные представители) которых являются ветеранами (участниками) СВО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rPr>
                <w:color w:val="000000"/>
                <w:sz w:val="24"/>
                <w:szCs w:val="24"/>
              </w:rPr>
            </w:pPr>
            <w:r w:rsidRPr="000D47DF">
              <w:rPr>
                <w:color w:val="000000"/>
                <w:sz w:val="24"/>
                <w:szCs w:val="24"/>
              </w:rPr>
              <w:t>Октябрь, февраль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rPr>
                <w:color w:val="000000"/>
                <w:sz w:val="24"/>
                <w:szCs w:val="24"/>
              </w:rPr>
            </w:pPr>
            <w:r w:rsidRPr="000D47DF"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B4050" w:rsidRPr="000D47DF" w:rsidTr="006910B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542923" w:rsidRDefault="006B4050" w:rsidP="006910B4">
            <w:pPr>
              <w:rPr>
                <w:color w:val="000000"/>
                <w:sz w:val="24"/>
                <w:szCs w:val="24"/>
                <w:lang w:val="ru-RU"/>
              </w:rPr>
            </w:pPr>
            <w:r w:rsidRPr="00542923">
              <w:rPr>
                <w:color w:val="000000"/>
                <w:sz w:val="24"/>
                <w:szCs w:val="24"/>
                <w:lang w:val="ru-RU"/>
              </w:rPr>
              <w:t>Организация межведомственного взаимодействия для оказания необходимой помощи и поддержки воспитанникам, родители (законные представители) которых являются ветеранами (участниками) СВО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rPr>
                <w:color w:val="000000"/>
                <w:sz w:val="24"/>
                <w:szCs w:val="24"/>
              </w:rPr>
            </w:pPr>
            <w:r w:rsidRPr="000D47DF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rPr>
                <w:color w:val="000000"/>
                <w:sz w:val="24"/>
                <w:szCs w:val="24"/>
              </w:rPr>
            </w:pPr>
            <w:r w:rsidRPr="000D47DF">
              <w:rPr>
                <w:color w:val="000000"/>
                <w:sz w:val="24"/>
                <w:szCs w:val="24"/>
              </w:rPr>
              <w:t>Заведующий, старший воспитатель</w:t>
            </w:r>
          </w:p>
        </w:tc>
      </w:tr>
      <w:tr w:rsidR="006B4050" w:rsidRPr="000D47DF" w:rsidTr="006910B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542923" w:rsidRDefault="006B4050" w:rsidP="006910B4">
            <w:pPr>
              <w:rPr>
                <w:color w:val="000000"/>
                <w:sz w:val="24"/>
                <w:szCs w:val="24"/>
                <w:lang w:val="ru-RU"/>
              </w:rPr>
            </w:pPr>
            <w:r w:rsidRPr="00542923">
              <w:rPr>
                <w:color w:val="000000"/>
                <w:sz w:val="24"/>
                <w:szCs w:val="24"/>
                <w:lang w:val="ru-RU"/>
              </w:rPr>
              <w:t>Информирование членов семей воспитанников о дополнительных ресурсах оказания комплексной помощи семьям ветеранов (участников) специальной военной операции (далее – СВО)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rPr>
                <w:color w:val="000000"/>
                <w:sz w:val="24"/>
                <w:szCs w:val="24"/>
              </w:rPr>
            </w:pPr>
            <w:r w:rsidRPr="000D47DF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rPr>
                <w:color w:val="000000"/>
                <w:sz w:val="24"/>
                <w:szCs w:val="24"/>
              </w:rPr>
            </w:pPr>
            <w:r w:rsidRPr="000D47DF">
              <w:rPr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6B4050" w:rsidRPr="000D47DF" w:rsidTr="006910B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542923" w:rsidRDefault="006B4050" w:rsidP="006910B4">
            <w:pPr>
              <w:rPr>
                <w:color w:val="000000"/>
                <w:sz w:val="24"/>
                <w:szCs w:val="24"/>
                <w:lang w:val="ru-RU"/>
              </w:rPr>
            </w:pPr>
            <w:r w:rsidRPr="00542923">
              <w:rPr>
                <w:color w:val="000000"/>
                <w:sz w:val="24"/>
                <w:szCs w:val="24"/>
                <w:lang w:val="ru-RU"/>
              </w:rPr>
              <w:t>Мониторинг психологического состояния воспитанников, являющихся детьми ветеранов (участников) СВО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542923" w:rsidRDefault="006B4050" w:rsidP="006910B4">
            <w:pPr>
              <w:rPr>
                <w:color w:val="000000"/>
                <w:sz w:val="24"/>
                <w:szCs w:val="24"/>
                <w:lang w:val="ru-RU"/>
              </w:rPr>
            </w:pPr>
            <w:r w:rsidRPr="00542923">
              <w:rPr>
                <w:color w:val="000000"/>
                <w:sz w:val="24"/>
                <w:szCs w:val="24"/>
                <w:lang w:val="ru-RU"/>
              </w:rPr>
              <w:t>В течение года (при наличии согласия родителей)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rPr>
                <w:color w:val="000000"/>
                <w:sz w:val="24"/>
                <w:szCs w:val="24"/>
              </w:rPr>
            </w:pPr>
            <w:r w:rsidRPr="000D47DF">
              <w:rPr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6B4050" w:rsidRPr="000D47DF" w:rsidTr="006910B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542923" w:rsidRDefault="006B4050" w:rsidP="006910B4">
            <w:pPr>
              <w:rPr>
                <w:color w:val="000000"/>
                <w:sz w:val="24"/>
                <w:szCs w:val="24"/>
                <w:lang w:val="ru-RU"/>
              </w:rPr>
            </w:pPr>
            <w:r w:rsidRPr="00542923">
              <w:rPr>
                <w:color w:val="000000"/>
                <w:sz w:val="24"/>
                <w:szCs w:val="24"/>
                <w:lang w:val="ru-RU"/>
              </w:rPr>
              <w:t>Оказание адресной психологической помощи воспитанникам – детям ветеранов (участников) СВО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542923" w:rsidRDefault="006B4050" w:rsidP="006910B4">
            <w:pPr>
              <w:rPr>
                <w:color w:val="000000"/>
                <w:sz w:val="24"/>
                <w:szCs w:val="24"/>
                <w:lang w:val="ru-RU"/>
              </w:rPr>
            </w:pPr>
            <w:r w:rsidRPr="00542923">
              <w:rPr>
                <w:color w:val="000000"/>
                <w:sz w:val="24"/>
                <w:szCs w:val="24"/>
                <w:lang w:val="ru-RU"/>
              </w:rPr>
              <w:t>В течение года (по запросу)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rPr>
                <w:color w:val="000000"/>
                <w:sz w:val="24"/>
                <w:szCs w:val="24"/>
              </w:rPr>
            </w:pPr>
            <w:r w:rsidRPr="000D47DF">
              <w:rPr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6B4050" w:rsidRPr="000D47DF" w:rsidTr="006910B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rPr>
                <w:color w:val="000000"/>
                <w:sz w:val="24"/>
                <w:szCs w:val="24"/>
              </w:rPr>
            </w:pPr>
            <w:r w:rsidRPr="000D47DF">
              <w:rPr>
                <w:color w:val="000000"/>
                <w:sz w:val="24"/>
                <w:szCs w:val="24"/>
              </w:rPr>
              <w:t>&lt;…&gt;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D47DF" w:rsidRDefault="006B4050" w:rsidP="006910B4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</w:tbl>
    <w:p w:rsidR="006B4050" w:rsidRPr="0051031B" w:rsidRDefault="006B4050" w:rsidP="00F7414B">
      <w:pPr>
        <w:spacing w:line="600" w:lineRule="atLeast"/>
        <w:rPr>
          <w:rFonts w:eastAsia="MS Mincho"/>
          <w:b/>
          <w:bCs/>
          <w:sz w:val="28"/>
          <w:szCs w:val="28"/>
          <w:lang w:val="ru-RU" w:eastAsia="ja-JP"/>
        </w:rPr>
      </w:pPr>
      <w:r w:rsidRPr="0051031B">
        <w:rPr>
          <w:rFonts w:eastAsia="MS Mincho"/>
          <w:b/>
          <w:bCs/>
          <w:sz w:val="28"/>
          <w:szCs w:val="28"/>
          <w:lang w:val="ru-RU" w:eastAsia="ja-JP"/>
        </w:rPr>
        <w:t>Школа мо</w:t>
      </w:r>
      <w:r>
        <w:rPr>
          <w:rFonts w:eastAsia="MS Mincho"/>
          <w:b/>
          <w:bCs/>
          <w:sz w:val="28"/>
          <w:szCs w:val="28"/>
          <w:lang w:val="ru-RU" w:eastAsia="ja-JP"/>
        </w:rPr>
        <w:t>л</w:t>
      </w:r>
      <w:r w:rsidRPr="0051031B">
        <w:rPr>
          <w:rFonts w:eastAsia="MS Mincho"/>
          <w:b/>
          <w:bCs/>
          <w:sz w:val="28"/>
          <w:szCs w:val="28"/>
          <w:lang w:val="ru-RU" w:eastAsia="ja-JP"/>
        </w:rPr>
        <w:t>одого педагога</w:t>
      </w:r>
    </w:p>
    <w:tbl>
      <w:tblPr>
        <w:tblW w:w="9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0"/>
        <w:gridCol w:w="4403"/>
        <w:gridCol w:w="1917"/>
        <w:gridCol w:w="2441"/>
      </w:tblGrid>
      <w:tr w:rsidR="006B4050" w:rsidTr="00CE0737">
        <w:trPr>
          <w:trHeight w:val="1211"/>
        </w:trPr>
        <w:tc>
          <w:tcPr>
            <w:tcW w:w="610" w:type="dxa"/>
          </w:tcPr>
          <w:p w:rsidR="006B4050" w:rsidRPr="00CF6B35" w:rsidRDefault="006B4050" w:rsidP="00764905">
            <w:pPr>
              <w:spacing w:line="600" w:lineRule="atLeast"/>
              <w:rPr>
                <w:rFonts w:eastAsia="MS Mincho"/>
                <w:b/>
                <w:bCs/>
                <w:sz w:val="24"/>
                <w:szCs w:val="24"/>
                <w:lang w:val="ru-RU" w:eastAsia="ja-JP"/>
              </w:rPr>
            </w:pPr>
            <w:r w:rsidRPr="00CF6B35">
              <w:rPr>
                <w:rFonts w:eastAsia="MS Mincho"/>
                <w:b/>
                <w:bCs/>
                <w:sz w:val="24"/>
                <w:szCs w:val="24"/>
                <w:lang w:val="ru-RU" w:eastAsia="ja-JP"/>
              </w:rPr>
              <w:t>№ п/п</w:t>
            </w:r>
          </w:p>
        </w:tc>
        <w:tc>
          <w:tcPr>
            <w:tcW w:w="4403" w:type="dxa"/>
          </w:tcPr>
          <w:p w:rsidR="006B4050" w:rsidRPr="00CF6B35" w:rsidRDefault="006B4050" w:rsidP="00CF6B35">
            <w:pPr>
              <w:spacing w:line="600" w:lineRule="atLeast"/>
              <w:jc w:val="center"/>
              <w:rPr>
                <w:rFonts w:eastAsia="MS Mincho"/>
                <w:b/>
                <w:bCs/>
                <w:sz w:val="24"/>
                <w:szCs w:val="24"/>
                <w:lang w:val="ru-RU" w:eastAsia="ja-JP"/>
              </w:rPr>
            </w:pPr>
            <w:r w:rsidRPr="00CF6B35">
              <w:rPr>
                <w:rFonts w:eastAsia="MS Mincho"/>
                <w:b/>
                <w:bCs/>
                <w:sz w:val="24"/>
                <w:szCs w:val="24"/>
                <w:lang w:val="ru-RU" w:eastAsia="ja-JP"/>
              </w:rPr>
              <w:t>Тема</w:t>
            </w:r>
          </w:p>
        </w:tc>
        <w:tc>
          <w:tcPr>
            <w:tcW w:w="1917" w:type="dxa"/>
          </w:tcPr>
          <w:p w:rsidR="006B4050" w:rsidRPr="00CF6B35" w:rsidRDefault="006B4050" w:rsidP="00CF6B35">
            <w:pPr>
              <w:spacing w:line="600" w:lineRule="atLeast"/>
              <w:jc w:val="center"/>
              <w:rPr>
                <w:rFonts w:eastAsia="MS Mincho"/>
                <w:b/>
                <w:bCs/>
                <w:sz w:val="24"/>
                <w:szCs w:val="24"/>
                <w:lang w:val="ru-RU" w:eastAsia="ja-JP"/>
              </w:rPr>
            </w:pPr>
            <w:r w:rsidRPr="00CF6B35">
              <w:rPr>
                <w:rFonts w:eastAsia="MS Mincho"/>
                <w:b/>
                <w:bCs/>
                <w:sz w:val="24"/>
                <w:szCs w:val="24"/>
                <w:lang w:val="ru-RU" w:eastAsia="ja-JP"/>
              </w:rPr>
              <w:t>Срок</w:t>
            </w:r>
          </w:p>
        </w:tc>
        <w:tc>
          <w:tcPr>
            <w:tcW w:w="2441" w:type="dxa"/>
          </w:tcPr>
          <w:p w:rsidR="006B4050" w:rsidRPr="00CF6B35" w:rsidRDefault="006B4050" w:rsidP="00764905">
            <w:pPr>
              <w:spacing w:line="600" w:lineRule="atLeast"/>
              <w:rPr>
                <w:rFonts w:eastAsia="MS Mincho"/>
                <w:b/>
                <w:bCs/>
                <w:sz w:val="24"/>
                <w:szCs w:val="24"/>
                <w:lang w:val="ru-RU" w:eastAsia="ja-JP"/>
              </w:rPr>
            </w:pPr>
            <w:r w:rsidRPr="00CF6B35">
              <w:rPr>
                <w:rFonts w:eastAsia="MS Mincho"/>
                <w:b/>
                <w:bCs/>
                <w:sz w:val="24"/>
                <w:szCs w:val="24"/>
                <w:lang w:val="ru-RU" w:eastAsia="ja-JP"/>
              </w:rPr>
              <w:t xml:space="preserve">Ответственный </w:t>
            </w:r>
          </w:p>
        </w:tc>
      </w:tr>
      <w:tr w:rsidR="006B4050" w:rsidTr="00CE0737">
        <w:trPr>
          <w:trHeight w:val="823"/>
        </w:trPr>
        <w:tc>
          <w:tcPr>
            <w:tcW w:w="610" w:type="dxa"/>
          </w:tcPr>
          <w:p w:rsidR="006B4050" w:rsidRPr="00764905" w:rsidRDefault="006B4050" w:rsidP="00764905">
            <w:pPr>
              <w:spacing w:line="600" w:lineRule="atLeast"/>
              <w:rPr>
                <w:rFonts w:eastAsia="MS Mincho"/>
                <w:bCs/>
                <w:sz w:val="24"/>
                <w:szCs w:val="24"/>
                <w:lang w:val="ru-RU" w:eastAsia="ja-JP"/>
              </w:rPr>
            </w:pPr>
            <w:r w:rsidRPr="00764905">
              <w:rPr>
                <w:rFonts w:eastAsia="MS Mincho"/>
                <w:bCs/>
                <w:sz w:val="24"/>
                <w:szCs w:val="24"/>
                <w:lang w:val="ru-RU" w:eastAsia="ja-JP"/>
              </w:rPr>
              <w:t>1</w:t>
            </w:r>
          </w:p>
        </w:tc>
        <w:tc>
          <w:tcPr>
            <w:tcW w:w="4403" w:type="dxa"/>
          </w:tcPr>
          <w:p w:rsidR="006B4050" w:rsidRPr="00764905" w:rsidRDefault="006B4050" w:rsidP="00265151">
            <w:pPr>
              <w:rPr>
                <w:rFonts w:ascii="TimesNewRomanPS-BoldMT" w:eastAsia="MS Mincho" w:hAnsi="TimesNewRomanPS-BoldMT" w:cs="TimesNewRomanPS-BoldMT"/>
                <w:b/>
                <w:bCs/>
                <w:sz w:val="28"/>
                <w:szCs w:val="28"/>
                <w:lang w:val="ru-RU" w:eastAsia="ja-JP"/>
              </w:rPr>
            </w:pPr>
            <w:r w:rsidRPr="00764905">
              <w:rPr>
                <w:rFonts w:eastAsia="MS Mincho"/>
                <w:sz w:val="24"/>
                <w:szCs w:val="24"/>
                <w:lang w:val="ru-RU" w:eastAsia="ja-JP"/>
              </w:rPr>
              <w:t>Просмотр организации совместной образовательной деятельности</w:t>
            </w:r>
          </w:p>
        </w:tc>
        <w:tc>
          <w:tcPr>
            <w:tcW w:w="1917" w:type="dxa"/>
          </w:tcPr>
          <w:p w:rsidR="006B4050" w:rsidRPr="00764905" w:rsidRDefault="006B4050" w:rsidP="00764905">
            <w:pPr>
              <w:spacing w:line="600" w:lineRule="atLeast"/>
              <w:rPr>
                <w:rFonts w:eastAsia="MS Mincho"/>
                <w:bCs/>
                <w:sz w:val="24"/>
                <w:szCs w:val="24"/>
                <w:lang w:val="ru-RU" w:eastAsia="ja-JP"/>
              </w:rPr>
            </w:pPr>
            <w:r w:rsidRPr="00764905">
              <w:rPr>
                <w:rFonts w:eastAsia="MS Mincho"/>
                <w:bCs/>
                <w:sz w:val="24"/>
                <w:szCs w:val="24"/>
                <w:lang w:val="ru-RU" w:eastAsia="ja-JP"/>
              </w:rPr>
              <w:t xml:space="preserve">Ежемесячно </w:t>
            </w:r>
          </w:p>
        </w:tc>
        <w:tc>
          <w:tcPr>
            <w:tcW w:w="2441" w:type="dxa"/>
          </w:tcPr>
          <w:p w:rsidR="006B4050" w:rsidRPr="00764905" w:rsidRDefault="006B4050" w:rsidP="00265151">
            <w:pPr>
              <w:rPr>
                <w:rFonts w:eastAsia="MS Mincho"/>
                <w:bCs/>
                <w:sz w:val="24"/>
                <w:szCs w:val="24"/>
                <w:lang w:val="ru-RU" w:eastAsia="ja-JP"/>
              </w:rPr>
            </w:pPr>
            <w:r w:rsidRPr="00764905">
              <w:rPr>
                <w:rFonts w:eastAsia="MS Mincho"/>
                <w:bCs/>
                <w:sz w:val="24"/>
                <w:szCs w:val="24"/>
                <w:lang w:val="ru-RU" w:eastAsia="ja-JP"/>
              </w:rPr>
              <w:t>Ст.воспитатель</w:t>
            </w:r>
          </w:p>
        </w:tc>
      </w:tr>
      <w:tr w:rsidR="006B4050" w:rsidTr="00CE0737">
        <w:trPr>
          <w:trHeight w:val="1092"/>
        </w:trPr>
        <w:tc>
          <w:tcPr>
            <w:tcW w:w="610" w:type="dxa"/>
          </w:tcPr>
          <w:p w:rsidR="006B4050" w:rsidRPr="00764905" w:rsidRDefault="006B4050" w:rsidP="00764905">
            <w:pPr>
              <w:spacing w:line="600" w:lineRule="atLeast"/>
              <w:rPr>
                <w:rFonts w:eastAsia="MS Mincho"/>
                <w:bCs/>
                <w:sz w:val="24"/>
                <w:szCs w:val="24"/>
                <w:lang w:val="ru-RU" w:eastAsia="ja-JP"/>
              </w:rPr>
            </w:pPr>
            <w:r w:rsidRPr="00764905">
              <w:rPr>
                <w:rFonts w:eastAsia="MS Mincho"/>
                <w:bCs/>
                <w:sz w:val="24"/>
                <w:szCs w:val="24"/>
                <w:lang w:val="ru-RU" w:eastAsia="ja-JP"/>
              </w:rPr>
              <w:t>2</w:t>
            </w:r>
          </w:p>
        </w:tc>
        <w:tc>
          <w:tcPr>
            <w:tcW w:w="4403" w:type="dxa"/>
          </w:tcPr>
          <w:p w:rsidR="006B4050" w:rsidRPr="00764905" w:rsidRDefault="006B4050" w:rsidP="00265151">
            <w:pPr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764905">
              <w:rPr>
                <w:rFonts w:eastAsia="MS Mincho"/>
                <w:sz w:val="24"/>
                <w:szCs w:val="24"/>
                <w:lang w:val="ru-RU" w:eastAsia="ja-JP"/>
              </w:rPr>
              <w:t>Миниопросы, позволяющие выявить формирование педагогической грамотности педагога</w:t>
            </w:r>
          </w:p>
        </w:tc>
        <w:tc>
          <w:tcPr>
            <w:tcW w:w="1917" w:type="dxa"/>
          </w:tcPr>
          <w:p w:rsidR="006B4050" w:rsidRPr="00764905" w:rsidRDefault="006B4050" w:rsidP="00764905">
            <w:pPr>
              <w:spacing w:line="600" w:lineRule="atLeast"/>
              <w:rPr>
                <w:rFonts w:eastAsia="MS Mincho"/>
                <w:bCs/>
                <w:sz w:val="24"/>
                <w:szCs w:val="24"/>
                <w:lang w:val="ru-RU" w:eastAsia="ja-JP"/>
              </w:rPr>
            </w:pPr>
            <w:r w:rsidRPr="00764905">
              <w:rPr>
                <w:rFonts w:eastAsia="MS Mincho"/>
                <w:bCs/>
                <w:sz w:val="24"/>
                <w:szCs w:val="24"/>
                <w:lang w:val="ru-RU" w:eastAsia="ja-JP"/>
              </w:rPr>
              <w:t>1 раз в квартал</w:t>
            </w:r>
          </w:p>
        </w:tc>
        <w:tc>
          <w:tcPr>
            <w:tcW w:w="2441" w:type="dxa"/>
          </w:tcPr>
          <w:p w:rsidR="006B4050" w:rsidRPr="00764905" w:rsidRDefault="006B4050" w:rsidP="00265151">
            <w:pPr>
              <w:rPr>
                <w:rFonts w:ascii="TimesNewRomanPS-BoldMT" w:eastAsia="MS Mincho" w:hAnsi="TimesNewRomanPS-BoldMT" w:cs="TimesNewRomanPS-BoldMT"/>
                <w:b/>
                <w:bCs/>
                <w:sz w:val="28"/>
                <w:szCs w:val="28"/>
                <w:lang w:val="ru-RU" w:eastAsia="ja-JP"/>
              </w:rPr>
            </w:pPr>
            <w:r w:rsidRPr="00764905">
              <w:rPr>
                <w:rFonts w:eastAsia="MS Mincho"/>
                <w:bCs/>
                <w:sz w:val="24"/>
                <w:szCs w:val="24"/>
                <w:lang w:val="ru-RU" w:eastAsia="ja-JP"/>
              </w:rPr>
              <w:t>Ст.воспитатель</w:t>
            </w:r>
          </w:p>
        </w:tc>
      </w:tr>
      <w:tr w:rsidR="006B4050" w:rsidTr="00CE0737">
        <w:trPr>
          <w:trHeight w:val="1092"/>
        </w:trPr>
        <w:tc>
          <w:tcPr>
            <w:tcW w:w="610" w:type="dxa"/>
          </w:tcPr>
          <w:p w:rsidR="006B4050" w:rsidRPr="00764905" w:rsidRDefault="006B4050" w:rsidP="00764905">
            <w:pPr>
              <w:spacing w:line="600" w:lineRule="atLeast"/>
              <w:rPr>
                <w:rFonts w:eastAsia="MS Mincho"/>
                <w:bCs/>
                <w:sz w:val="24"/>
                <w:szCs w:val="24"/>
                <w:lang w:val="ru-RU" w:eastAsia="ja-JP"/>
              </w:rPr>
            </w:pPr>
            <w:r w:rsidRPr="00764905">
              <w:rPr>
                <w:rFonts w:eastAsia="MS Mincho"/>
                <w:bCs/>
                <w:sz w:val="24"/>
                <w:szCs w:val="24"/>
                <w:lang w:val="ru-RU" w:eastAsia="ja-JP"/>
              </w:rPr>
              <w:t>3</w:t>
            </w:r>
          </w:p>
        </w:tc>
        <w:tc>
          <w:tcPr>
            <w:tcW w:w="4403" w:type="dxa"/>
          </w:tcPr>
          <w:p w:rsidR="006B4050" w:rsidRPr="00764905" w:rsidRDefault="006B4050" w:rsidP="00764905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764905">
              <w:rPr>
                <w:rFonts w:eastAsia="MS Mincho"/>
                <w:sz w:val="24"/>
                <w:szCs w:val="24"/>
                <w:lang w:val="ru-RU" w:eastAsia="ja-JP"/>
              </w:rPr>
              <w:t>Ознакомление с нормативно-правовой базой дошкольного образования, локальными актами МКДОУ</w:t>
            </w:r>
          </w:p>
        </w:tc>
        <w:tc>
          <w:tcPr>
            <w:tcW w:w="1917" w:type="dxa"/>
          </w:tcPr>
          <w:p w:rsidR="006B4050" w:rsidRPr="00764905" w:rsidRDefault="006B4050" w:rsidP="00764905">
            <w:pPr>
              <w:spacing w:line="600" w:lineRule="atLeast"/>
              <w:rPr>
                <w:rFonts w:eastAsia="MS Mincho"/>
                <w:bCs/>
                <w:sz w:val="24"/>
                <w:szCs w:val="24"/>
                <w:lang w:val="ru-RU" w:eastAsia="ja-JP"/>
              </w:rPr>
            </w:pPr>
            <w:r w:rsidRPr="00764905">
              <w:rPr>
                <w:rFonts w:eastAsia="MS Mincho"/>
                <w:bCs/>
                <w:sz w:val="24"/>
                <w:szCs w:val="24"/>
                <w:lang w:val="ru-RU" w:eastAsia="ja-JP"/>
              </w:rPr>
              <w:t xml:space="preserve">В течении года </w:t>
            </w:r>
          </w:p>
        </w:tc>
        <w:tc>
          <w:tcPr>
            <w:tcW w:w="2441" w:type="dxa"/>
          </w:tcPr>
          <w:p w:rsidR="006B4050" w:rsidRPr="00764905" w:rsidRDefault="006B4050" w:rsidP="00265151">
            <w:pPr>
              <w:rPr>
                <w:rFonts w:ascii="TimesNewRomanPS-BoldMT" w:eastAsia="MS Mincho" w:hAnsi="TimesNewRomanPS-BoldMT" w:cs="TimesNewRomanPS-BoldMT"/>
                <w:b/>
                <w:bCs/>
                <w:sz w:val="28"/>
                <w:szCs w:val="28"/>
                <w:lang w:val="ru-RU" w:eastAsia="ja-JP"/>
              </w:rPr>
            </w:pPr>
            <w:r w:rsidRPr="00764905">
              <w:rPr>
                <w:rFonts w:eastAsia="MS Mincho"/>
                <w:bCs/>
                <w:sz w:val="24"/>
                <w:szCs w:val="24"/>
                <w:lang w:val="ru-RU" w:eastAsia="ja-JP"/>
              </w:rPr>
              <w:t>Ст.воспитатель</w:t>
            </w:r>
          </w:p>
        </w:tc>
      </w:tr>
      <w:tr w:rsidR="006B4050" w:rsidTr="00CE0737">
        <w:trPr>
          <w:trHeight w:val="1107"/>
        </w:trPr>
        <w:tc>
          <w:tcPr>
            <w:tcW w:w="610" w:type="dxa"/>
          </w:tcPr>
          <w:p w:rsidR="006B4050" w:rsidRPr="00764905" w:rsidRDefault="006B4050" w:rsidP="00764905">
            <w:pPr>
              <w:spacing w:line="600" w:lineRule="atLeast"/>
              <w:rPr>
                <w:rFonts w:eastAsia="MS Mincho"/>
                <w:bCs/>
                <w:sz w:val="24"/>
                <w:szCs w:val="24"/>
                <w:lang w:val="ru-RU" w:eastAsia="ja-JP"/>
              </w:rPr>
            </w:pPr>
            <w:r w:rsidRPr="00764905">
              <w:rPr>
                <w:rFonts w:eastAsia="MS Mincho"/>
                <w:bCs/>
                <w:sz w:val="24"/>
                <w:szCs w:val="24"/>
                <w:lang w:val="ru-RU" w:eastAsia="ja-JP"/>
              </w:rPr>
              <w:t>4</w:t>
            </w:r>
          </w:p>
        </w:tc>
        <w:tc>
          <w:tcPr>
            <w:tcW w:w="4403" w:type="dxa"/>
          </w:tcPr>
          <w:p w:rsidR="006B4050" w:rsidRPr="00764905" w:rsidRDefault="006B4050" w:rsidP="00764905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764905">
              <w:rPr>
                <w:rFonts w:eastAsia="MS Mincho"/>
                <w:sz w:val="24"/>
                <w:szCs w:val="24"/>
                <w:lang w:val="ru-RU" w:eastAsia="ja-JP"/>
              </w:rPr>
              <w:t>Посещение педагогических часов, семинаров,</w:t>
            </w:r>
          </w:p>
          <w:p w:rsidR="006B4050" w:rsidRPr="00764905" w:rsidRDefault="006B4050" w:rsidP="00764905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764905">
              <w:rPr>
                <w:rFonts w:eastAsia="MS Mincho"/>
                <w:sz w:val="24"/>
                <w:szCs w:val="24"/>
                <w:lang w:val="ru-RU" w:eastAsia="ja-JP"/>
              </w:rPr>
              <w:t>открытых мероприятий, консультаций</w:t>
            </w:r>
          </w:p>
        </w:tc>
        <w:tc>
          <w:tcPr>
            <w:tcW w:w="1917" w:type="dxa"/>
          </w:tcPr>
          <w:p w:rsidR="006B4050" w:rsidRPr="00764905" w:rsidRDefault="006B4050" w:rsidP="00764905">
            <w:pPr>
              <w:spacing w:line="600" w:lineRule="atLeast"/>
              <w:rPr>
                <w:rFonts w:eastAsia="MS Mincho"/>
                <w:bCs/>
                <w:sz w:val="24"/>
                <w:szCs w:val="24"/>
                <w:lang w:val="ru-RU" w:eastAsia="ja-JP"/>
              </w:rPr>
            </w:pPr>
            <w:r w:rsidRPr="00764905">
              <w:rPr>
                <w:rFonts w:eastAsia="MS Mincho"/>
                <w:bCs/>
                <w:sz w:val="24"/>
                <w:szCs w:val="24"/>
                <w:lang w:val="ru-RU" w:eastAsia="ja-JP"/>
              </w:rPr>
              <w:t>По плану</w:t>
            </w:r>
          </w:p>
        </w:tc>
        <w:tc>
          <w:tcPr>
            <w:tcW w:w="2441" w:type="dxa"/>
          </w:tcPr>
          <w:p w:rsidR="006B4050" w:rsidRPr="00764905" w:rsidRDefault="006B4050" w:rsidP="00265151">
            <w:pPr>
              <w:rPr>
                <w:rFonts w:ascii="TimesNewRomanPS-BoldMT" w:eastAsia="MS Mincho" w:hAnsi="TimesNewRomanPS-BoldMT" w:cs="TimesNewRomanPS-BoldMT"/>
                <w:b/>
                <w:bCs/>
                <w:sz w:val="28"/>
                <w:szCs w:val="28"/>
                <w:lang w:val="ru-RU" w:eastAsia="ja-JP"/>
              </w:rPr>
            </w:pPr>
            <w:r w:rsidRPr="00764905">
              <w:rPr>
                <w:rFonts w:eastAsia="MS Mincho"/>
                <w:bCs/>
                <w:sz w:val="24"/>
                <w:szCs w:val="24"/>
                <w:lang w:val="ru-RU" w:eastAsia="ja-JP"/>
              </w:rPr>
              <w:t>Ст.воспитатель</w:t>
            </w:r>
          </w:p>
        </w:tc>
      </w:tr>
      <w:tr w:rsidR="006B4050" w:rsidTr="00CE0737">
        <w:trPr>
          <w:trHeight w:val="583"/>
        </w:trPr>
        <w:tc>
          <w:tcPr>
            <w:tcW w:w="610" w:type="dxa"/>
          </w:tcPr>
          <w:p w:rsidR="006B4050" w:rsidRPr="00764905" w:rsidRDefault="006B4050" w:rsidP="00764905">
            <w:pPr>
              <w:spacing w:line="600" w:lineRule="atLeast"/>
              <w:rPr>
                <w:rFonts w:eastAsia="MS Mincho"/>
                <w:bCs/>
                <w:sz w:val="24"/>
                <w:szCs w:val="24"/>
                <w:lang w:val="ru-RU" w:eastAsia="ja-JP"/>
              </w:rPr>
            </w:pPr>
            <w:r w:rsidRPr="00764905">
              <w:rPr>
                <w:rFonts w:eastAsia="MS Mincho"/>
                <w:bCs/>
                <w:sz w:val="24"/>
                <w:szCs w:val="24"/>
                <w:lang w:val="ru-RU" w:eastAsia="ja-JP"/>
              </w:rPr>
              <w:t>5</w:t>
            </w:r>
          </w:p>
        </w:tc>
        <w:tc>
          <w:tcPr>
            <w:tcW w:w="4403" w:type="dxa"/>
          </w:tcPr>
          <w:p w:rsidR="006B4050" w:rsidRPr="00764905" w:rsidRDefault="006B4050" w:rsidP="00764905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764905">
              <w:rPr>
                <w:rFonts w:eastAsia="MS Mincho"/>
                <w:sz w:val="24"/>
                <w:szCs w:val="24"/>
                <w:lang w:val="ru-RU" w:eastAsia="ja-JP"/>
              </w:rPr>
              <w:t>Индивидуальные консультации</w:t>
            </w:r>
          </w:p>
        </w:tc>
        <w:tc>
          <w:tcPr>
            <w:tcW w:w="1917" w:type="dxa"/>
          </w:tcPr>
          <w:p w:rsidR="006B4050" w:rsidRPr="00764905" w:rsidRDefault="006B4050" w:rsidP="00764905">
            <w:pPr>
              <w:spacing w:line="600" w:lineRule="atLeast"/>
              <w:rPr>
                <w:rFonts w:eastAsia="MS Mincho"/>
                <w:bCs/>
                <w:sz w:val="24"/>
                <w:szCs w:val="24"/>
                <w:lang w:val="ru-RU" w:eastAsia="ja-JP"/>
              </w:rPr>
            </w:pPr>
            <w:r w:rsidRPr="00764905">
              <w:rPr>
                <w:rFonts w:eastAsia="MS Mincho"/>
                <w:bCs/>
                <w:sz w:val="24"/>
                <w:szCs w:val="24"/>
                <w:lang w:val="ru-RU" w:eastAsia="ja-JP"/>
              </w:rPr>
              <w:t xml:space="preserve">По запросу </w:t>
            </w:r>
          </w:p>
        </w:tc>
        <w:tc>
          <w:tcPr>
            <w:tcW w:w="2441" w:type="dxa"/>
          </w:tcPr>
          <w:p w:rsidR="006B4050" w:rsidRPr="00764905" w:rsidRDefault="006B4050" w:rsidP="00265151">
            <w:pPr>
              <w:rPr>
                <w:rFonts w:ascii="TimesNewRomanPS-BoldMT" w:eastAsia="MS Mincho" w:hAnsi="TimesNewRomanPS-BoldMT" w:cs="TimesNewRomanPS-BoldMT"/>
                <w:b/>
                <w:bCs/>
                <w:sz w:val="28"/>
                <w:szCs w:val="28"/>
                <w:lang w:val="ru-RU" w:eastAsia="ja-JP"/>
              </w:rPr>
            </w:pPr>
            <w:r w:rsidRPr="00764905">
              <w:rPr>
                <w:rFonts w:eastAsia="MS Mincho"/>
                <w:bCs/>
                <w:sz w:val="24"/>
                <w:szCs w:val="24"/>
                <w:lang w:val="ru-RU" w:eastAsia="ja-JP"/>
              </w:rPr>
              <w:t>Ст.воспитатель</w:t>
            </w:r>
          </w:p>
        </w:tc>
      </w:tr>
      <w:tr w:rsidR="006B4050" w:rsidTr="00CE0737">
        <w:trPr>
          <w:trHeight w:val="598"/>
        </w:trPr>
        <w:tc>
          <w:tcPr>
            <w:tcW w:w="610" w:type="dxa"/>
          </w:tcPr>
          <w:p w:rsidR="006B4050" w:rsidRPr="00764905" w:rsidRDefault="006B4050" w:rsidP="00764905">
            <w:pPr>
              <w:spacing w:line="600" w:lineRule="atLeast"/>
              <w:rPr>
                <w:rFonts w:eastAsia="MS Mincho"/>
                <w:bCs/>
                <w:sz w:val="24"/>
                <w:szCs w:val="24"/>
                <w:lang w:val="ru-RU" w:eastAsia="ja-JP"/>
              </w:rPr>
            </w:pPr>
            <w:r w:rsidRPr="00764905">
              <w:rPr>
                <w:rFonts w:eastAsia="MS Mincho"/>
                <w:bCs/>
                <w:sz w:val="24"/>
                <w:szCs w:val="24"/>
                <w:lang w:val="ru-RU" w:eastAsia="ja-JP"/>
              </w:rPr>
              <w:t>6</w:t>
            </w:r>
          </w:p>
        </w:tc>
        <w:tc>
          <w:tcPr>
            <w:tcW w:w="4403" w:type="dxa"/>
          </w:tcPr>
          <w:p w:rsidR="006B4050" w:rsidRPr="00764905" w:rsidRDefault="006B4050" w:rsidP="00764905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764905">
              <w:rPr>
                <w:rFonts w:eastAsia="MS Mincho"/>
                <w:sz w:val="24"/>
                <w:szCs w:val="24"/>
                <w:lang w:val="ru-RU" w:eastAsia="ja-JP"/>
              </w:rPr>
              <w:t xml:space="preserve">Взаимопосещение  </w:t>
            </w:r>
          </w:p>
          <w:p w:rsidR="006B4050" w:rsidRPr="00764905" w:rsidRDefault="006B4050" w:rsidP="00764905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764905">
              <w:rPr>
                <w:rFonts w:eastAsia="MS Mincho"/>
                <w:sz w:val="24"/>
                <w:szCs w:val="24"/>
                <w:lang w:val="ru-RU" w:eastAsia="ja-JP"/>
              </w:rPr>
              <w:t>образовательной деятельности</w:t>
            </w:r>
          </w:p>
        </w:tc>
        <w:tc>
          <w:tcPr>
            <w:tcW w:w="1917" w:type="dxa"/>
          </w:tcPr>
          <w:p w:rsidR="006B4050" w:rsidRPr="00764905" w:rsidRDefault="006B4050" w:rsidP="00764905">
            <w:pPr>
              <w:spacing w:line="600" w:lineRule="atLeast"/>
              <w:rPr>
                <w:rFonts w:eastAsia="MS Mincho"/>
                <w:bCs/>
                <w:sz w:val="24"/>
                <w:szCs w:val="24"/>
                <w:lang w:val="ru-RU" w:eastAsia="ja-JP"/>
              </w:rPr>
            </w:pPr>
            <w:r w:rsidRPr="00764905">
              <w:rPr>
                <w:rFonts w:eastAsia="MS Mincho"/>
                <w:bCs/>
                <w:sz w:val="24"/>
                <w:szCs w:val="24"/>
                <w:lang w:val="ru-RU" w:eastAsia="ja-JP"/>
              </w:rPr>
              <w:t>В течение года</w:t>
            </w:r>
          </w:p>
        </w:tc>
        <w:tc>
          <w:tcPr>
            <w:tcW w:w="2441" w:type="dxa"/>
          </w:tcPr>
          <w:p w:rsidR="006B4050" w:rsidRPr="00764905" w:rsidRDefault="006B4050" w:rsidP="00265151">
            <w:pPr>
              <w:rPr>
                <w:rFonts w:ascii="TimesNewRomanPS-BoldMT" w:eastAsia="MS Mincho" w:hAnsi="TimesNewRomanPS-BoldMT" w:cs="TimesNewRomanPS-BoldMT"/>
                <w:b/>
                <w:bCs/>
                <w:sz w:val="28"/>
                <w:szCs w:val="28"/>
                <w:lang w:val="ru-RU" w:eastAsia="ja-JP"/>
              </w:rPr>
            </w:pPr>
            <w:r w:rsidRPr="00764905">
              <w:rPr>
                <w:rFonts w:eastAsia="MS Mincho"/>
                <w:bCs/>
                <w:sz w:val="24"/>
                <w:szCs w:val="24"/>
                <w:lang w:val="ru-RU" w:eastAsia="ja-JP"/>
              </w:rPr>
              <w:t>Ст.воспитатель</w:t>
            </w:r>
          </w:p>
        </w:tc>
      </w:tr>
      <w:tr w:rsidR="006B4050" w:rsidTr="00CE0737">
        <w:trPr>
          <w:trHeight w:val="838"/>
        </w:trPr>
        <w:tc>
          <w:tcPr>
            <w:tcW w:w="610" w:type="dxa"/>
          </w:tcPr>
          <w:p w:rsidR="006B4050" w:rsidRPr="00764905" w:rsidRDefault="006B4050" w:rsidP="00764905">
            <w:pPr>
              <w:spacing w:line="600" w:lineRule="atLeast"/>
              <w:rPr>
                <w:rFonts w:eastAsia="MS Mincho"/>
                <w:bCs/>
                <w:sz w:val="24"/>
                <w:szCs w:val="24"/>
                <w:lang w:val="ru-RU" w:eastAsia="ja-JP"/>
              </w:rPr>
            </w:pPr>
            <w:r w:rsidRPr="00764905">
              <w:rPr>
                <w:rFonts w:eastAsia="MS Mincho"/>
                <w:bCs/>
                <w:sz w:val="24"/>
                <w:szCs w:val="24"/>
                <w:lang w:val="ru-RU" w:eastAsia="ja-JP"/>
              </w:rPr>
              <w:t>7</w:t>
            </w:r>
          </w:p>
        </w:tc>
        <w:tc>
          <w:tcPr>
            <w:tcW w:w="4403" w:type="dxa"/>
          </w:tcPr>
          <w:p w:rsidR="006B4050" w:rsidRPr="00764905" w:rsidRDefault="006B4050" w:rsidP="00764905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764905">
              <w:rPr>
                <w:rFonts w:eastAsia="MS Mincho"/>
                <w:sz w:val="24"/>
                <w:szCs w:val="24"/>
                <w:lang w:val="ru-RU" w:eastAsia="ja-JP"/>
              </w:rPr>
              <w:t>Индивидуальный план работы педагога-наставника с молодым специалистом</w:t>
            </w:r>
          </w:p>
        </w:tc>
        <w:tc>
          <w:tcPr>
            <w:tcW w:w="1917" w:type="dxa"/>
          </w:tcPr>
          <w:p w:rsidR="006B4050" w:rsidRPr="00764905" w:rsidRDefault="006B4050" w:rsidP="00764905">
            <w:pPr>
              <w:spacing w:line="600" w:lineRule="atLeast"/>
              <w:rPr>
                <w:rFonts w:ascii="TimesNewRomanPS-BoldMT" w:eastAsia="MS Mincho" w:hAnsi="TimesNewRomanPS-BoldMT" w:cs="TimesNewRomanPS-BoldMT"/>
                <w:b/>
                <w:bCs/>
                <w:sz w:val="28"/>
                <w:szCs w:val="28"/>
                <w:lang w:val="ru-RU" w:eastAsia="ja-JP"/>
              </w:rPr>
            </w:pPr>
            <w:r w:rsidRPr="00764905">
              <w:rPr>
                <w:rFonts w:eastAsia="MS Mincho"/>
                <w:bCs/>
                <w:sz w:val="24"/>
                <w:szCs w:val="24"/>
                <w:lang w:val="ru-RU" w:eastAsia="ja-JP"/>
              </w:rPr>
              <w:t>В течение года</w:t>
            </w:r>
          </w:p>
        </w:tc>
        <w:tc>
          <w:tcPr>
            <w:tcW w:w="2441" w:type="dxa"/>
          </w:tcPr>
          <w:p w:rsidR="006B4050" w:rsidRPr="00764905" w:rsidRDefault="006B4050" w:rsidP="00265151">
            <w:pPr>
              <w:rPr>
                <w:rFonts w:ascii="TimesNewRomanPS-BoldMT" w:eastAsia="MS Mincho" w:hAnsi="TimesNewRomanPS-BoldMT" w:cs="TimesNewRomanPS-BoldMT"/>
                <w:b/>
                <w:bCs/>
                <w:sz w:val="28"/>
                <w:szCs w:val="28"/>
                <w:lang w:val="ru-RU" w:eastAsia="ja-JP"/>
              </w:rPr>
            </w:pPr>
            <w:r w:rsidRPr="00764905">
              <w:rPr>
                <w:rFonts w:eastAsia="MS Mincho"/>
                <w:bCs/>
                <w:sz w:val="24"/>
                <w:szCs w:val="24"/>
                <w:lang w:val="ru-RU" w:eastAsia="ja-JP"/>
              </w:rPr>
              <w:t>Ст.воспитатель педагоги-наставники</w:t>
            </w:r>
          </w:p>
        </w:tc>
      </w:tr>
    </w:tbl>
    <w:p w:rsidR="006B4050" w:rsidRDefault="006B4050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D12FC6">
        <w:rPr>
          <w:b/>
          <w:bCs/>
          <w:color w:val="252525"/>
          <w:spacing w:val="-2"/>
          <w:sz w:val="28"/>
          <w:szCs w:val="28"/>
        </w:rPr>
        <w:t>2.3. Работа с кадрами</w:t>
      </w:r>
    </w:p>
    <w:p w:rsidR="006B4050" w:rsidRDefault="006B4050">
      <w:pPr>
        <w:spacing w:line="600" w:lineRule="atLeast"/>
        <w:rPr>
          <w:rFonts w:eastAsia="MS Mincho"/>
          <w:b/>
          <w:bCs/>
          <w:sz w:val="24"/>
          <w:szCs w:val="24"/>
          <w:lang w:val="ru-RU" w:eastAsia="ja-JP"/>
        </w:rPr>
      </w:pPr>
      <w:r w:rsidRPr="006D2E16">
        <w:rPr>
          <w:rFonts w:eastAsia="MS Mincho"/>
          <w:b/>
          <w:bCs/>
          <w:sz w:val="24"/>
          <w:szCs w:val="24"/>
          <w:lang w:val="ru-RU" w:eastAsia="ja-JP"/>
        </w:rPr>
        <w:t>Планирование работы по сохранению и развитию кадрового</w:t>
      </w:r>
      <w:r>
        <w:rPr>
          <w:rFonts w:eastAsia="MS Mincho"/>
          <w:b/>
          <w:bCs/>
          <w:sz w:val="24"/>
          <w:szCs w:val="24"/>
          <w:lang w:val="ru-RU" w:eastAsia="ja-JP"/>
        </w:rPr>
        <w:t xml:space="preserve"> потенциала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3613"/>
        <w:gridCol w:w="2311"/>
        <w:gridCol w:w="2536"/>
      </w:tblGrid>
      <w:tr w:rsidR="006B4050" w:rsidTr="00CE0737">
        <w:tc>
          <w:tcPr>
            <w:tcW w:w="1008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3613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  <w:t>Наименование мероприятия</w:t>
            </w:r>
          </w:p>
        </w:tc>
        <w:tc>
          <w:tcPr>
            <w:tcW w:w="2311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  <w:t xml:space="preserve">Сроки </w:t>
            </w:r>
          </w:p>
        </w:tc>
        <w:tc>
          <w:tcPr>
            <w:tcW w:w="2536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  <w:t xml:space="preserve">Ответственный </w:t>
            </w:r>
          </w:p>
        </w:tc>
      </w:tr>
      <w:tr w:rsidR="006B4050" w:rsidTr="00CE0737">
        <w:tc>
          <w:tcPr>
            <w:tcW w:w="1008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1</w:t>
            </w:r>
          </w:p>
        </w:tc>
        <w:tc>
          <w:tcPr>
            <w:tcW w:w="3613" w:type="dxa"/>
          </w:tcPr>
          <w:p w:rsidR="006B4050" w:rsidRPr="0093157C" w:rsidRDefault="006B4050" w:rsidP="006570E7">
            <w:pPr>
              <w:rPr>
                <w:rFonts w:eastAsia="MS Mincho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sz w:val="24"/>
                <w:szCs w:val="24"/>
                <w:lang w:val="ru-RU" w:eastAsia="ja-JP"/>
              </w:rPr>
              <w:t>Создание информационного банка данных по педагогическим кадрам МКДОУ</w:t>
            </w:r>
          </w:p>
        </w:tc>
        <w:tc>
          <w:tcPr>
            <w:tcW w:w="2311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536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Ст.воспитатель</w:t>
            </w:r>
          </w:p>
        </w:tc>
      </w:tr>
      <w:tr w:rsidR="006B4050" w:rsidTr="00CE0737">
        <w:tc>
          <w:tcPr>
            <w:tcW w:w="1008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2</w:t>
            </w:r>
          </w:p>
        </w:tc>
        <w:tc>
          <w:tcPr>
            <w:tcW w:w="3613" w:type="dxa"/>
          </w:tcPr>
          <w:p w:rsidR="006B4050" w:rsidRPr="0093157C" w:rsidRDefault="006B4050" w:rsidP="006570E7">
            <w:pPr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sz w:val="24"/>
                <w:szCs w:val="24"/>
                <w:lang w:val="ru-RU" w:eastAsia="ja-JP"/>
              </w:rPr>
              <w:t>Обновление информации о педагогических кадрах на сайте ДОУ</w:t>
            </w:r>
          </w:p>
        </w:tc>
        <w:tc>
          <w:tcPr>
            <w:tcW w:w="2311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536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</w:tc>
      </w:tr>
      <w:tr w:rsidR="006B4050" w:rsidTr="00CE0737">
        <w:tc>
          <w:tcPr>
            <w:tcW w:w="1008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3613" w:type="dxa"/>
          </w:tcPr>
          <w:p w:rsidR="006B4050" w:rsidRPr="0093157C" w:rsidRDefault="006B4050" w:rsidP="006570E7">
            <w:pPr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3157C">
              <w:rPr>
                <w:rFonts w:eastAsia="MS Mincho"/>
                <w:sz w:val="24"/>
                <w:szCs w:val="24"/>
                <w:lang w:val="ru-RU" w:eastAsia="ja-JP"/>
              </w:rPr>
              <w:t>Планирование и организация работы педагогического совета</w:t>
            </w:r>
          </w:p>
        </w:tc>
        <w:tc>
          <w:tcPr>
            <w:tcW w:w="2311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 xml:space="preserve">Август </w:t>
            </w:r>
          </w:p>
        </w:tc>
        <w:tc>
          <w:tcPr>
            <w:tcW w:w="2536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</w:tc>
      </w:tr>
      <w:tr w:rsidR="006B4050" w:rsidTr="00CE0737">
        <w:tc>
          <w:tcPr>
            <w:tcW w:w="1008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4</w:t>
            </w:r>
          </w:p>
        </w:tc>
        <w:tc>
          <w:tcPr>
            <w:tcW w:w="3613" w:type="dxa"/>
          </w:tcPr>
          <w:p w:rsidR="006B4050" w:rsidRPr="0093157C" w:rsidRDefault="006B4050" w:rsidP="0093157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3157C">
              <w:rPr>
                <w:rFonts w:eastAsia="MS Mincho"/>
                <w:sz w:val="24"/>
                <w:szCs w:val="24"/>
                <w:lang w:val="ru-RU" w:eastAsia="ja-JP"/>
              </w:rPr>
              <w:t>Мониторинг потребностей педагогов в получении новых знаний (диагностическая карта</w:t>
            </w:r>
          </w:p>
          <w:p w:rsidR="006B4050" w:rsidRPr="0093157C" w:rsidRDefault="006B4050" w:rsidP="0093157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3157C">
              <w:rPr>
                <w:rFonts w:eastAsia="MS Mincho"/>
                <w:sz w:val="24"/>
                <w:szCs w:val="24"/>
                <w:lang w:val="ru-RU" w:eastAsia="ja-JP"/>
              </w:rPr>
              <w:t>возможностей и затруднений</w:t>
            </w:r>
          </w:p>
          <w:p w:rsidR="006B4050" w:rsidRPr="0093157C" w:rsidRDefault="006B4050" w:rsidP="0093157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3157C">
              <w:rPr>
                <w:rFonts w:eastAsia="MS Mincho"/>
                <w:sz w:val="24"/>
                <w:szCs w:val="24"/>
                <w:lang w:val="ru-RU" w:eastAsia="ja-JP"/>
              </w:rPr>
              <w:t>педагога)</w:t>
            </w:r>
          </w:p>
        </w:tc>
        <w:tc>
          <w:tcPr>
            <w:tcW w:w="2311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 xml:space="preserve">Август </w:t>
            </w:r>
          </w:p>
        </w:tc>
        <w:tc>
          <w:tcPr>
            <w:tcW w:w="2536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</w:tc>
      </w:tr>
      <w:tr w:rsidR="006B4050" w:rsidTr="00CE0737">
        <w:tc>
          <w:tcPr>
            <w:tcW w:w="1008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5</w:t>
            </w:r>
          </w:p>
        </w:tc>
        <w:tc>
          <w:tcPr>
            <w:tcW w:w="3613" w:type="dxa"/>
          </w:tcPr>
          <w:p w:rsidR="006B4050" w:rsidRPr="0093157C" w:rsidRDefault="006B4050" w:rsidP="0093157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3157C">
              <w:rPr>
                <w:rFonts w:eastAsia="MS Mincho"/>
                <w:sz w:val="24"/>
                <w:szCs w:val="24"/>
                <w:lang w:val="ru-RU" w:eastAsia="ja-JP"/>
              </w:rPr>
              <w:t>Направление на курсы повышения</w:t>
            </w:r>
          </w:p>
          <w:p w:rsidR="006B4050" w:rsidRPr="0093157C" w:rsidRDefault="006B4050" w:rsidP="0093157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3157C">
              <w:rPr>
                <w:rFonts w:eastAsia="MS Mincho"/>
                <w:sz w:val="24"/>
                <w:szCs w:val="24"/>
                <w:lang w:val="ru-RU" w:eastAsia="ja-JP"/>
              </w:rPr>
              <w:t>квалификации на базе городских,</w:t>
            </w:r>
          </w:p>
          <w:p w:rsidR="006B4050" w:rsidRPr="0093157C" w:rsidRDefault="006B4050" w:rsidP="0093157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3157C">
              <w:rPr>
                <w:rFonts w:eastAsia="MS Mincho"/>
                <w:sz w:val="24"/>
                <w:szCs w:val="24"/>
                <w:lang w:val="ru-RU" w:eastAsia="ja-JP"/>
              </w:rPr>
              <w:t>районных и областных учреждений</w:t>
            </w:r>
          </w:p>
          <w:p w:rsidR="006B4050" w:rsidRPr="0093157C" w:rsidRDefault="006B4050" w:rsidP="0093157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3157C">
              <w:rPr>
                <w:rFonts w:eastAsia="MS Mincho"/>
                <w:sz w:val="24"/>
                <w:szCs w:val="24"/>
                <w:lang w:val="ru-RU" w:eastAsia="ja-JP"/>
              </w:rPr>
              <w:t>дополнительного</w:t>
            </w:r>
          </w:p>
          <w:p w:rsidR="006B4050" w:rsidRPr="0093157C" w:rsidRDefault="006B4050" w:rsidP="0093157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3157C">
              <w:rPr>
                <w:rFonts w:eastAsia="MS Mincho"/>
                <w:sz w:val="24"/>
                <w:szCs w:val="24"/>
                <w:lang w:val="ru-RU" w:eastAsia="ja-JP"/>
              </w:rPr>
              <w:t>профессионального образования</w:t>
            </w:r>
          </w:p>
        </w:tc>
        <w:tc>
          <w:tcPr>
            <w:tcW w:w="2311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536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</w:tc>
      </w:tr>
      <w:tr w:rsidR="006B4050" w:rsidTr="00CE0737">
        <w:tc>
          <w:tcPr>
            <w:tcW w:w="1008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6</w:t>
            </w:r>
          </w:p>
        </w:tc>
        <w:tc>
          <w:tcPr>
            <w:tcW w:w="3613" w:type="dxa"/>
          </w:tcPr>
          <w:p w:rsidR="006B4050" w:rsidRPr="0093157C" w:rsidRDefault="006B4050" w:rsidP="0093157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3157C">
              <w:rPr>
                <w:rFonts w:eastAsia="MS Mincho"/>
                <w:sz w:val="24"/>
                <w:szCs w:val="24"/>
                <w:lang w:val="ru-RU" w:eastAsia="ja-JP"/>
              </w:rPr>
              <w:t>Обобщение и</w:t>
            </w:r>
          </w:p>
          <w:p w:rsidR="006B4050" w:rsidRPr="0093157C" w:rsidRDefault="006B4050" w:rsidP="0093157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3157C">
              <w:rPr>
                <w:rFonts w:eastAsia="MS Mincho"/>
                <w:sz w:val="24"/>
                <w:szCs w:val="24"/>
                <w:lang w:val="ru-RU" w:eastAsia="ja-JP"/>
              </w:rPr>
              <w:t>распространение инновационного опыта</w:t>
            </w:r>
          </w:p>
          <w:p w:rsidR="006B4050" w:rsidRPr="0093157C" w:rsidRDefault="006B4050" w:rsidP="0093157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3157C">
              <w:rPr>
                <w:rFonts w:eastAsia="MS Mincho"/>
                <w:sz w:val="24"/>
                <w:szCs w:val="24"/>
                <w:lang w:val="ru-RU" w:eastAsia="ja-JP"/>
              </w:rPr>
              <w:t>работы МКДОУ (публикации в изданиях СМИ, участие в педагогических</w:t>
            </w:r>
          </w:p>
          <w:p w:rsidR="006B4050" w:rsidRPr="0093157C" w:rsidRDefault="006B4050" w:rsidP="0093157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3157C">
              <w:rPr>
                <w:rFonts w:eastAsia="MS Mincho"/>
                <w:sz w:val="24"/>
                <w:szCs w:val="24"/>
                <w:lang w:val="ru-RU" w:eastAsia="ja-JP"/>
              </w:rPr>
              <w:t>конференциях)</w:t>
            </w:r>
          </w:p>
        </w:tc>
        <w:tc>
          <w:tcPr>
            <w:tcW w:w="2311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536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</w:tc>
      </w:tr>
      <w:tr w:rsidR="006B4050" w:rsidTr="00CE0737">
        <w:trPr>
          <w:trHeight w:val="70"/>
        </w:trPr>
        <w:tc>
          <w:tcPr>
            <w:tcW w:w="1008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7</w:t>
            </w:r>
          </w:p>
        </w:tc>
        <w:tc>
          <w:tcPr>
            <w:tcW w:w="3613" w:type="dxa"/>
          </w:tcPr>
          <w:p w:rsidR="006B4050" w:rsidRPr="0093157C" w:rsidRDefault="006B4050" w:rsidP="0093157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3157C">
              <w:rPr>
                <w:rFonts w:eastAsia="MS Mincho"/>
                <w:sz w:val="24"/>
                <w:szCs w:val="24"/>
                <w:lang w:val="ru-RU" w:eastAsia="ja-JP"/>
              </w:rPr>
              <w:t>Проведение семинаров и</w:t>
            </w:r>
          </w:p>
          <w:p w:rsidR="006B4050" w:rsidRPr="0093157C" w:rsidRDefault="006B4050" w:rsidP="0093157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3157C">
              <w:rPr>
                <w:rFonts w:eastAsia="MS Mincho"/>
                <w:sz w:val="24"/>
                <w:szCs w:val="24"/>
                <w:lang w:val="ru-RU" w:eastAsia="ja-JP"/>
              </w:rPr>
              <w:t>консультация для педагогов МКДОУ</w:t>
            </w:r>
          </w:p>
        </w:tc>
        <w:tc>
          <w:tcPr>
            <w:tcW w:w="2311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536" w:type="dxa"/>
          </w:tcPr>
          <w:p w:rsidR="006B4050" w:rsidRPr="0093157C" w:rsidRDefault="006B4050" w:rsidP="0093157C">
            <w:pPr>
              <w:spacing w:line="600" w:lineRule="atLeast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</w:tc>
      </w:tr>
    </w:tbl>
    <w:p w:rsidR="006B4050" w:rsidRDefault="006B4050">
      <w:pP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Аттестация педагогических работников</w:t>
      </w:r>
    </w:p>
    <w:tbl>
      <w:tblPr>
        <w:tblW w:w="945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6314"/>
        <w:gridCol w:w="1872"/>
        <w:gridCol w:w="1269"/>
      </w:tblGrid>
      <w:tr w:rsidR="006B4050" w:rsidRPr="008F15A0" w:rsidTr="00D61D72">
        <w:trPr>
          <w:trHeight w:val="2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4D58D9" w:rsidRDefault="006B4050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Мероприятие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4D58D9" w:rsidRDefault="006B4050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Ответственный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4D58D9" w:rsidRDefault="006B4050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Срок</w:t>
            </w:r>
          </w:p>
        </w:tc>
      </w:tr>
      <w:tr w:rsidR="006B4050" w:rsidRPr="008F15A0" w:rsidTr="00D61D72">
        <w:trPr>
          <w:trHeight w:val="298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1. Аттестация педагогических работников</w:t>
            </w:r>
          </w:p>
        </w:tc>
      </w:tr>
      <w:tr w:rsidR="006B4050" w:rsidRPr="00542923" w:rsidTr="00D61D72">
        <w:trPr>
          <w:trHeight w:val="2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542923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542923">
              <w:rPr>
                <w:color w:val="000000"/>
                <w:sz w:val="24"/>
                <w:szCs w:val="24"/>
                <w:lang w:val="ru-RU"/>
              </w:rPr>
              <w:t>Провести исследование по выявлению профессиональных дефицитов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376A6A" w:rsidRDefault="006B4050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376A6A" w:rsidRDefault="006B4050" w:rsidP="004D58D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Сентябрь</w:t>
            </w:r>
          </w:p>
        </w:tc>
      </w:tr>
      <w:tr w:rsidR="006B4050" w:rsidRPr="00542923" w:rsidTr="00D61D72">
        <w:trPr>
          <w:trHeight w:val="2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542923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542923">
              <w:rPr>
                <w:color w:val="000000"/>
                <w:sz w:val="24"/>
                <w:szCs w:val="24"/>
                <w:lang w:val="ru-RU"/>
              </w:rPr>
              <w:t>Составить списки педагогических работников, которые использовали право на дополнительное профессиональное образование по профилю педагогической деятельности три и более лет назад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lang w:val="ru-RU"/>
              </w:rPr>
            </w:pPr>
            <w:r>
              <w:rPr>
                <w:lang w:val="ru-RU"/>
              </w:rPr>
              <w:t>Октябрь</w:t>
            </w:r>
          </w:p>
        </w:tc>
      </w:tr>
      <w:tr w:rsidR="006B4050" w:rsidRPr="008F15A0" w:rsidTr="00D61D72">
        <w:trPr>
          <w:trHeight w:val="29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376A6A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4D58D9">
              <w:rPr>
                <w:color w:val="000000"/>
                <w:sz w:val="24"/>
                <w:szCs w:val="24"/>
                <w:lang w:val="ru-RU"/>
              </w:rPr>
              <w:t>Утвердить перспективный план повышения квалификации и профпереподготовки работников с учетом проведенного исследования и подготовленного списка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376A6A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376A6A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Октябрь </w:t>
            </w:r>
          </w:p>
        </w:tc>
      </w:tr>
      <w:tr w:rsidR="006B4050" w:rsidRPr="008F15A0" w:rsidTr="00D61D72">
        <w:trPr>
          <w:trHeight w:val="29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4D58D9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4D58D9">
              <w:rPr>
                <w:color w:val="000000"/>
                <w:sz w:val="24"/>
                <w:szCs w:val="24"/>
                <w:lang w:val="ru-RU"/>
              </w:rPr>
              <w:t>Заключить договоры об обучении работников по дополнительным профессиональным программам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376A6A" w:rsidRDefault="006B4050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Октябрь</w:t>
            </w:r>
          </w:p>
          <w:p w:rsidR="006B4050" w:rsidRPr="00376A6A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Ноябрь </w:t>
            </w:r>
          </w:p>
        </w:tc>
      </w:tr>
      <w:tr w:rsidR="006B4050" w:rsidRPr="008F15A0" w:rsidTr="00D61D72">
        <w:trPr>
          <w:trHeight w:val="29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4D58D9" w:rsidRDefault="006B4050" w:rsidP="004D58D9">
            <w:pPr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4D58D9">
              <w:rPr>
                <w:b/>
                <w:color w:val="000000"/>
                <w:sz w:val="24"/>
                <w:szCs w:val="24"/>
                <w:lang w:val="ru-RU"/>
              </w:rPr>
              <w:t>Ф.И.О педагога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4D58D9" w:rsidRDefault="006B4050" w:rsidP="004D58D9">
            <w:pPr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4D58D9">
              <w:rPr>
                <w:b/>
                <w:color w:val="000000"/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 w:rsidP="007B284B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6B4050" w:rsidRPr="008F15A0" w:rsidTr="00D61D72">
        <w:trPr>
          <w:trHeight w:val="29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05082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05082F">
              <w:rPr>
                <w:color w:val="000000"/>
                <w:sz w:val="24"/>
                <w:szCs w:val="24"/>
                <w:lang w:val="ru-RU"/>
              </w:rPr>
              <w:t>Копытова Н.С.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05082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05082F">
              <w:rPr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 w:rsidP="007B284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сентябрь</w:t>
            </w:r>
          </w:p>
        </w:tc>
      </w:tr>
      <w:tr w:rsidR="006B4050" w:rsidRPr="008F15A0" w:rsidTr="00D61D72">
        <w:trPr>
          <w:trHeight w:val="29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05082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Морданова Е.Г.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05082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05082F">
              <w:rPr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 w:rsidP="007B284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сентябрь</w:t>
            </w:r>
          </w:p>
        </w:tc>
      </w:tr>
      <w:tr w:rsidR="006B4050" w:rsidRPr="008F15A0" w:rsidTr="00D61D72">
        <w:trPr>
          <w:trHeight w:val="29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Тарасова Н.Г.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05082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муз.рук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 w:rsidP="007B284B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октябрь 2025г.</w:t>
            </w:r>
          </w:p>
        </w:tc>
      </w:tr>
    </w:tbl>
    <w:p w:rsidR="006B4050" w:rsidRDefault="006B4050">
      <w:pPr>
        <w:rPr>
          <w:b/>
          <w:bCs/>
          <w:color w:val="000000"/>
          <w:sz w:val="24"/>
          <w:szCs w:val="24"/>
          <w:lang w:val="ru-RU"/>
        </w:rPr>
      </w:pPr>
    </w:p>
    <w:p w:rsidR="006B4050" w:rsidRDefault="006B4050">
      <w:pP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2.3.2. Повышение квалификации педагогических работников</w:t>
      </w:r>
    </w:p>
    <w:tbl>
      <w:tblPr>
        <w:tblW w:w="928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575"/>
        <w:gridCol w:w="1794"/>
        <w:gridCol w:w="2916"/>
      </w:tblGrid>
      <w:tr w:rsidR="006B4050" w:rsidRPr="008F15A0" w:rsidTr="00735969">
        <w:trPr>
          <w:trHeight w:val="551"/>
        </w:trPr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735969" w:rsidRDefault="006B4050">
            <w:pPr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М</w:t>
            </w:r>
            <w:r w:rsidRPr="00735969">
              <w:rPr>
                <w:b/>
                <w:color w:val="000000"/>
                <w:sz w:val="24"/>
                <w:szCs w:val="24"/>
                <w:lang w:val="ru-RU"/>
              </w:rPr>
              <w:t xml:space="preserve">ероприятие  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735969" w:rsidRDefault="006B4050">
            <w:pPr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С</w:t>
            </w:r>
            <w:r w:rsidRPr="00735969">
              <w:rPr>
                <w:b/>
                <w:color w:val="000000"/>
                <w:sz w:val="24"/>
                <w:szCs w:val="24"/>
                <w:lang w:val="ru-RU"/>
              </w:rPr>
              <w:t xml:space="preserve">рок </w:t>
            </w:r>
          </w:p>
        </w:tc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735969" w:rsidRDefault="006B4050">
            <w:pPr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О</w:t>
            </w:r>
            <w:r w:rsidRPr="00735969">
              <w:rPr>
                <w:b/>
                <w:color w:val="000000"/>
                <w:sz w:val="24"/>
                <w:szCs w:val="24"/>
                <w:lang w:val="ru-RU"/>
              </w:rPr>
              <w:t>тветственный</w:t>
            </w:r>
          </w:p>
        </w:tc>
      </w:tr>
      <w:tr w:rsidR="006B4050" w:rsidRPr="005645FB" w:rsidTr="00735969">
        <w:trPr>
          <w:trHeight w:val="819"/>
        </w:trPr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376A6A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735969">
              <w:rPr>
                <w:color w:val="000000"/>
                <w:sz w:val="24"/>
                <w:szCs w:val="24"/>
                <w:lang w:val="ru-RU"/>
              </w:rPr>
              <w:t>Провести исследование по выявлению профессиональных дефицитов работников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 w:rsidP="00735969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Сентябрь</w:t>
            </w:r>
          </w:p>
          <w:p w:rsidR="006B4050" w:rsidRPr="00735969" w:rsidRDefault="006B4050" w:rsidP="00735969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16006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6B4050" w:rsidRPr="005645FB" w:rsidTr="00735969">
        <w:trPr>
          <w:trHeight w:val="551"/>
        </w:trPr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735969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735969">
              <w:rPr>
                <w:color w:val="000000"/>
                <w:sz w:val="24"/>
                <w:szCs w:val="24"/>
                <w:lang w:val="ru-RU"/>
              </w:rPr>
              <w:t>Составить списки педагогических работников, которые использовали право на дополнительное профессиональное образование по профилю педагогической деятельности три и более лет назад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376A6A" w:rsidRDefault="006B4050" w:rsidP="00735969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16006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6B4050" w:rsidRPr="005645FB" w:rsidTr="00735969">
        <w:trPr>
          <w:trHeight w:val="551"/>
        </w:trPr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376A6A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735969">
              <w:rPr>
                <w:color w:val="000000"/>
                <w:sz w:val="24"/>
                <w:szCs w:val="24"/>
                <w:lang w:val="ru-RU"/>
              </w:rPr>
              <w:t>Утвердить перспективный план повышения квалификации и профпереподготовки работников с учетом проведенного исследования и подготовленного списка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376A6A" w:rsidRDefault="006B4050" w:rsidP="00735969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16006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6B4050" w:rsidRPr="005645FB" w:rsidTr="00735969">
        <w:trPr>
          <w:trHeight w:val="819"/>
        </w:trPr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376A6A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Трухина А.И.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376A6A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160061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ноябрь</w:t>
            </w:r>
          </w:p>
        </w:tc>
      </w:tr>
    </w:tbl>
    <w:p w:rsidR="006B4050" w:rsidRDefault="006B4050">
      <w:pPr>
        <w:rPr>
          <w:b/>
          <w:bCs/>
          <w:color w:val="000000"/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  <w:lang w:val="ru-RU"/>
        </w:rPr>
        <w:t>Открытые просмотры педагогической деятельности</w:t>
      </w:r>
    </w:p>
    <w:tbl>
      <w:tblPr>
        <w:tblW w:w="9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5569"/>
        <w:gridCol w:w="3103"/>
      </w:tblGrid>
      <w:tr w:rsidR="006B4050" w:rsidTr="000C5DFB">
        <w:trPr>
          <w:trHeight w:val="282"/>
        </w:trPr>
        <w:tc>
          <w:tcPr>
            <w:tcW w:w="636" w:type="dxa"/>
          </w:tcPr>
          <w:p w:rsidR="006B4050" w:rsidRPr="000C5DFB" w:rsidRDefault="006B4050">
            <w:pPr>
              <w:rPr>
                <w:rFonts w:eastAsia="MS Mincho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C5DFB">
              <w:rPr>
                <w:rFonts w:eastAsia="MS Mincho"/>
                <w:b/>
                <w:bCs/>
                <w:color w:val="000000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5569" w:type="dxa"/>
          </w:tcPr>
          <w:p w:rsidR="006B4050" w:rsidRPr="000C5DFB" w:rsidRDefault="006B4050" w:rsidP="000C5DFB">
            <w:pPr>
              <w:jc w:val="center"/>
              <w:rPr>
                <w:rFonts w:eastAsia="MS Mincho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C5DFB">
              <w:rPr>
                <w:rFonts w:eastAsia="MS Mincho"/>
                <w:b/>
                <w:bCs/>
                <w:color w:val="000000"/>
                <w:sz w:val="24"/>
                <w:szCs w:val="24"/>
                <w:lang w:val="ru-RU"/>
              </w:rPr>
              <w:t>Содержание</w:t>
            </w:r>
          </w:p>
        </w:tc>
        <w:tc>
          <w:tcPr>
            <w:tcW w:w="3103" w:type="dxa"/>
          </w:tcPr>
          <w:p w:rsidR="006B4050" w:rsidRPr="000C5DFB" w:rsidRDefault="006B4050" w:rsidP="000C5DFB">
            <w:pPr>
              <w:jc w:val="center"/>
              <w:rPr>
                <w:rFonts w:eastAsia="MS Mincho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C5DFB">
              <w:rPr>
                <w:rFonts w:eastAsia="MS Mincho"/>
                <w:b/>
                <w:bCs/>
                <w:color w:val="000000"/>
                <w:sz w:val="24"/>
                <w:szCs w:val="24"/>
                <w:lang w:val="ru-RU"/>
              </w:rPr>
              <w:t>Сроки/ Ответственный</w:t>
            </w:r>
          </w:p>
        </w:tc>
      </w:tr>
      <w:tr w:rsidR="006B4050" w:rsidRPr="003965BF" w:rsidTr="000C5DFB">
        <w:trPr>
          <w:trHeight w:val="282"/>
        </w:trPr>
        <w:tc>
          <w:tcPr>
            <w:tcW w:w="636" w:type="dxa"/>
          </w:tcPr>
          <w:p w:rsidR="006B4050" w:rsidRPr="000C5DFB" w:rsidRDefault="006B4050">
            <w:pP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</w:pPr>
            <w:r w:rsidRPr="000C5DFB"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569" w:type="dxa"/>
          </w:tcPr>
          <w:p w:rsidR="006B4050" w:rsidRPr="000C5DFB" w:rsidRDefault="006B4050">
            <w:pP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</w:pPr>
            <w:r w:rsidRPr="000C5DFB">
              <w:rPr>
                <w:rFonts w:eastAsia="MS Mincho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 xml:space="preserve"> Познавательное развитие. «Путешествие в страну здоровья»</w:t>
            </w:r>
          </w:p>
        </w:tc>
        <w:tc>
          <w:tcPr>
            <w:tcW w:w="3103" w:type="dxa"/>
          </w:tcPr>
          <w:p w:rsidR="006B4050" w:rsidRPr="000C5DFB" w:rsidRDefault="006B4050">
            <w:pP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>Октябрь /Булатова О.С.</w:t>
            </w:r>
          </w:p>
        </w:tc>
      </w:tr>
      <w:tr w:rsidR="006B4050" w:rsidRPr="005645FB" w:rsidTr="00294C65">
        <w:trPr>
          <w:trHeight w:val="485"/>
        </w:trPr>
        <w:tc>
          <w:tcPr>
            <w:tcW w:w="636" w:type="dxa"/>
          </w:tcPr>
          <w:p w:rsidR="006B4050" w:rsidRPr="000C5DFB" w:rsidRDefault="006B4050">
            <w:pP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</w:pPr>
            <w:r w:rsidRPr="000C5DFB"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569" w:type="dxa"/>
          </w:tcPr>
          <w:p w:rsidR="006B4050" w:rsidRPr="000C5DFB" w:rsidRDefault="006B4050">
            <w:pP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>Фольклорный праздник. «Покровская ярмарка»</w:t>
            </w:r>
          </w:p>
        </w:tc>
        <w:tc>
          <w:tcPr>
            <w:tcW w:w="3103" w:type="dxa"/>
          </w:tcPr>
          <w:p w:rsidR="006B4050" w:rsidRPr="000C5DFB" w:rsidRDefault="006B4050">
            <w:pP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</w:pPr>
            <w:r w:rsidRPr="000C5DFB"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 xml:space="preserve">Ноябрь </w:t>
            </w:r>
            <w: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>/Тарасова Н.Г.</w:t>
            </w:r>
          </w:p>
        </w:tc>
      </w:tr>
      <w:tr w:rsidR="006B4050" w:rsidRPr="003965BF" w:rsidTr="000C5DFB">
        <w:trPr>
          <w:trHeight w:val="282"/>
        </w:trPr>
        <w:tc>
          <w:tcPr>
            <w:tcW w:w="636" w:type="dxa"/>
          </w:tcPr>
          <w:p w:rsidR="006B4050" w:rsidRPr="000C5DFB" w:rsidRDefault="006B4050">
            <w:pP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569" w:type="dxa"/>
          </w:tcPr>
          <w:p w:rsidR="006B4050" w:rsidRPr="000C5DFB" w:rsidRDefault="006B4050">
            <w:pP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>Тематическое занятие. «История и культура родного края»</w:t>
            </w:r>
          </w:p>
        </w:tc>
        <w:tc>
          <w:tcPr>
            <w:tcW w:w="3103" w:type="dxa"/>
          </w:tcPr>
          <w:p w:rsidR="006B4050" w:rsidRPr="000C5DFB" w:rsidRDefault="006B4050">
            <w:pP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>Апрель /Черезова А.С.</w:t>
            </w:r>
          </w:p>
        </w:tc>
      </w:tr>
    </w:tbl>
    <w:p w:rsidR="006B4050" w:rsidRDefault="006B4050">
      <w:pPr>
        <w:rPr>
          <w:b/>
          <w:bCs/>
          <w:color w:val="000000"/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  <w:lang w:val="ru-RU"/>
        </w:rPr>
        <w:t>Планирование работы с младшими воспитателями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793"/>
        <w:gridCol w:w="2311"/>
        <w:gridCol w:w="2311"/>
      </w:tblGrid>
      <w:tr w:rsidR="006B4050" w:rsidRPr="00F818E9" w:rsidTr="0093157C">
        <w:tc>
          <w:tcPr>
            <w:tcW w:w="828" w:type="dxa"/>
          </w:tcPr>
          <w:p w:rsidR="006B4050" w:rsidRPr="007A4620" w:rsidRDefault="006B4050">
            <w:pP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</w:pPr>
            <w:r w:rsidRPr="007A4620"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793" w:type="dxa"/>
          </w:tcPr>
          <w:p w:rsidR="006B4050" w:rsidRPr="0093157C" w:rsidRDefault="006B4050" w:rsidP="000302AE">
            <w:pPr>
              <w:rPr>
                <w:rFonts w:eastAsia="MS Mincho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color w:val="0D0D0D"/>
                <w:sz w:val="24"/>
                <w:szCs w:val="24"/>
                <w:lang w:val="ru-RU" w:eastAsia="ja-JP"/>
              </w:rPr>
              <w:t xml:space="preserve">Должностные обязанности младшего воспитателя. </w:t>
            </w:r>
          </w:p>
        </w:tc>
        <w:tc>
          <w:tcPr>
            <w:tcW w:w="2311" w:type="dxa"/>
          </w:tcPr>
          <w:p w:rsidR="006B4050" w:rsidRPr="0093157C" w:rsidRDefault="006B4050">
            <w:pP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 xml:space="preserve">Октябрь </w:t>
            </w:r>
          </w:p>
        </w:tc>
        <w:tc>
          <w:tcPr>
            <w:tcW w:w="2311" w:type="dxa"/>
          </w:tcPr>
          <w:p w:rsidR="006B4050" w:rsidRPr="0093157C" w:rsidRDefault="006B4050">
            <w:pPr>
              <w:rPr>
                <w:rFonts w:eastAsia="MS Mincho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3157C"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 xml:space="preserve">Заведующий </w:t>
            </w:r>
          </w:p>
        </w:tc>
      </w:tr>
      <w:tr w:rsidR="006B4050" w:rsidTr="0093157C">
        <w:tc>
          <w:tcPr>
            <w:tcW w:w="828" w:type="dxa"/>
          </w:tcPr>
          <w:p w:rsidR="006B4050" w:rsidRPr="0093157C" w:rsidRDefault="006B4050">
            <w:pP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793" w:type="dxa"/>
          </w:tcPr>
          <w:p w:rsidR="006B4050" w:rsidRPr="0093157C" w:rsidRDefault="006B4050" w:rsidP="00777241">
            <w:pPr>
              <w:rPr>
                <w:rFonts w:eastAsia="MS Mincho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color w:val="0D0D0D"/>
                <w:sz w:val="24"/>
                <w:szCs w:val="24"/>
                <w:lang w:val="ru-RU" w:eastAsia="ja-JP"/>
              </w:rPr>
              <w:t>«О воспитании в детском саду. О значении психологического здоровья»</w:t>
            </w:r>
          </w:p>
        </w:tc>
        <w:tc>
          <w:tcPr>
            <w:tcW w:w="2311" w:type="dxa"/>
          </w:tcPr>
          <w:p w:rsidR="006B4050" w:rsidRPr="0093157C" w:rsidRDefault="006B4050">
            <w:pP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>Ноябрь</w:t>
            </w:r>
            <w:r w:rsidRPr="0093157C"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311" w:type="dxa"/>
          </w:tcPr>
          <w:p w:rsidR="006B4050" w:rsidRPr="0093157C" w:rsidRDefault="006B4050">
            <w:pP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>Ст. Воспитатель педагог-психолог</w:t>
            </w:r>
          </w:p>
        </w:tc>
      </w:tr>
      <w:tr w:rsidR="006B4050" w:rsidTr="0093157C">
        <w:tc>
          <w:tcPr>
            <w:tcW w:w="828" w:type="dxa"/>
          </w:tcPr>
          <w:p w:rsidR="006B4050" w:rsidRPr="0093157C" w:rsidRDefault="006B4050">
            <w:pP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793" w:type="dxa"/>
          </w:tcPr>
          <w:p w:rsidR="006B4050" w:rsidRPr="0093157C" w:rsidRDefault="006B4050" w:rsidP="00777241">
            <w:pPr>
              <w:rPr>
                <w:rFonts w:eastAsia="MS Mincho"/>
                <w:color w:val="0D0D0D"/>
                <w:sz w:val="24"/>
                <w:szCs w:val="24"/>
                <w:lang w:val="ru-RU" w:eastAsia="ja-JP"/>
              </w:rPr>
            </w:pPr>
            <w:r w:rsidRPr="0093157C">
              <w:rPr>
                <w:rFonts w:eastAsia="MS Mincho"/>
                <w:color w:val="0D0D0D"/>
                <w:sz w:val="24"/>
                <w:szCs w:val="24"/>
                <w:lang w:val="ru-RU" w:eastAsia="ja-JP"/>
              </w:rPr>
              <w:t>«Сервировка стола для детей - это важно»</w:t>
            </w:r>
          </w:p>
        </w:tc>
        <w:tc>
          <w:tcPr>
            <w:tcW w:w="2311" w:type="dxa"/>
          </w:tcPr>
          <w:p w:rsidR="006B4050" w:rsidRPr="0093157C" w:rsidRDefault="006B4050">
            <w:pP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 xml:space="preserve">Январь </w:t>
            </w:r>
          </w:p>
        </w:tc>
        <w:tc>
          <w:tcPr>
            <w:tcW w:w="2311" w:type="dxa"/>
          </w:tcPr>
          <w:p w:rsidR="006B4050" w:rsidRPr="0093157C" w:rsidRDefault="006B4050">
            <w:pP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>Ст. Воспитатель</w:t>
            </w:r>
          </w:p>
        </w:tc>
      </w:tr>
      <w:tr w:rsidR="006B4050" w:rsidTr="0093157C">
        <w:tc>
          <w:tcPr>
            <w:tcW w:w="828" w:type="dxa"/>
          </w:tcPr>
          <w:p w:rsidR="006B4050" w:rsidRPr="0093157C" w:rsidRDefault="006B4050">
            <w:pP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793" w:type="dxa"/>
          </w:tcPr>
          <w:p w:rsidR="006B4050" w:rsidRPr="0093157C" w:rsidRDefault="006B4050" w:rsidP="005F19B5">
            <w:pPr>
              <w:rPr>
                <w:rFonts w:eastAsia="MS Mincho"/>
                <w:color w:val="0D0D0D"/>
                <w:sz w:val="24"/>
                <w:szCs w:val="24"/>
                <w:lang w:val="ru-RU" w:eastAsia="ja-JP"/>
              </w:rPr>
            </w:pPr>
            <w:r w:rsidRPr="0093157C">
              <w:rPr>
                <w:rFonts w:eastAsia="MS Mincho"/>
                <w:color w:val="0D0D0D"/>
                <w:sz w:val="24"/>
                <w:szCs w:val="24"/>
                <w:lang w:val="ru-RU" w:eastAsia="ja-JP"/>
              </w:rPr>
              <w:t>Использование фольклора и художественного слова младшим воспитателем в развитии детей»</w:t>
            </w:r>
          </w:p>
        </w:tc>
        <w:tc>
          <w:tcPr>
            <w:tcW w:w="2311" w:type="dxa"/>
          </w:tcPr>
          <w:p w:rsidR="006B4050" w:rsidRPr="0093157C" w:rsidRDefault="006B4050">
            <w:pP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 xml:space="preserve">Апрель </w:t>
            </w:r>
          </w:p>
        </w:tc>
        <w:tc>
          <w:tcPr>
            <w:tcW w:w="2311" w:type="dxa"/>
          </w:tcPr>
          <w:p w:rsidR="006B4050" w:rsidRPr="0093157C" w:rsidRDefault="006B4050">
            <w:pP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>Ст. Воспитатель</w:t>
            </w:r>
          </w:p>
        </w:tc>
      </w:tr>
      <w:tr w:rsidR="006B4050" w:rsidTr="0093157C">
        <w:tc>
          <w:tcPr>
            <w:tcW w:w="828" w:type="dxa"/>
          </w:tcPr>
          <w:p w:rsidR="006B4050" w:rsidRPr="0093157C" w:rsidRDefault="006B4050">
            <w:pP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793" w:type="dxa"/>
          </w:tcPr>
          <w:p w:rsidR="006B4050" w:rsidRPr="0093157C" w:rsidRDefault="006B4050" w:rsidP="0093157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color w:val="0D0D0D"/>
                <w:sz w:val="24"/>
                <w:szCs w:val="24"/>
                <w:lang w:val="ru-RU" w:eastAsia="ja-JP"/>
              </w:rPr>
            </w:pPr>
            <w:r w:rsidRPr="0093157C">
              <w:rPr>
                <w:rFonts w:eastAsia="MS Mincho"/>
                <w:color w:val="0D0D0D"/>
                <w:lang w:val="ru-RU" w:eastAsia="ja-JP"/>
              </w:rPr>
              <w:t>«</w:t>
            </w:r>
            <w:r w:rsidRPr="0093157C">
              <w:rPr>
                <w:rFonts w:eastAsia="MS Mincho"/>
                <w:color w:val="0D0D0D"/>
                <w:sz w:val="24"/>
                <w:szCs w:val="24"/>
                <w:lang w:val="ru-RU" w:eastAsia="ja-JP"/>
              </w:rPr>
              <w:t>Роль младшего воспитателя в воспитании детей</w:t>
            </w:r>
          </w:p>
          <w:p w:rsidR="006B4050" w:rsidRPr="0093157C" w:rsidRDefault="006B4050" w:rsidP="0093157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color w:val="0D0D0D"/>
                <w:sz w:val="24"/>
                <w:szCs w:val="24"/>
                <w:lang w:val="ru-RU" w:eastAsia="ja-JP"/>
              </w:rPr>
            </w:pPr>
            <w:r w:rsidRPr="0093157C">
              <w:rPr>
                <w:rFonts w:eastAsia="MS Mincho"/>
                <w:color w:val="0D0D0D"/>
                <w:sz w:val="24"/>
                <w:szCs w:val="24"/>
                <w:lang w:val="ru-RU" w:eastAsia="ja-JP"/>
              </w:rPr>
              <w:t>дошкольного возраста в режимных моментах»</w:t>
            </w:r>
          </w:p>
        </w:tc>
        <w:tc>
          <w:tcPr>
            <w:tcW w:w="2311" w:type="dxa"/>
          </w:tcPr>
          <w:p w:rsidR="006B4050" w:rsidRPr="0093157C" w:rsidRDefault="006B4050">
            <w:pP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 xml:space="preserve">Май </w:t>
            </w:r>
          </w:p>
        </w:tc>
        <w:tc>
          <w:tcPr>
            <w:tcW w:w="2311" w:type="dxa"/>
          </w:tcPr>
          <w:p w:rsidR="006B4050" w:rsidRPr="0093157C" w:rsidRDefault="006B4050">
            <w:pPr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</w:pPr>
            <w:r w:rsidRPr="0093157C">
              <w:rPr>
                <w:rFonts w:eastAsia="MS Mincho"/>
                <w:bCs/>
                <w:color w:val="000000"/>
                <w:sz w:val="24"/>
                <w:szCs w:val="24"/>
                <w:lang w:val="ru-RU"/>
              </w:rPr>
              <w:t>Ст. Воспитатель</w:t>
            </w:r>
          </w:p>
        </w:tc>
      </w:tr>
    </w:tbl>
    <w:p w:rsidR="006B4050" w:rsidRDefault="006B4050" w:rsidP="00CE0737">
      <w:pPr>
        <w:autoSpaceDE w:val="0"/>
        <w:autoSpaceDN w:val="0"/>
        <w:adjustRightInd w:val="0"/>
        <w:spacing w:before="0" w:beforeAutospacing="0" w:after="0" w:afterAutospacing="0"/>
        <w:rPr>
          <w:rFonts w:eastAsia="MS Mincho"/>
          <w:b/>
          <w:bCs/>
          <w:sz w:val="24"/>
          <w:szCs w:val="24"/>
          <w:lang w:val="ru-RU" w:eastAsia="ja-JP"/>
        </w:rPr>
      </w:pPr>
    </w:p>
    <w:p w:rsidR="006B4050" w:rsidRDefault="006B4050" w:rsidP="00CE0737">
      <w:pPr>
        <w:autoSpaceDE w:val="0"/>
        <w:autoSpaceDN w:val="0"/>
        <w:adjustRightInd w:val="0"/>
        <w:spacing w:before="0" w:beforeAutospacing="0" w:after="0" w:afterAutospacing="0"/>
        <w:rPr>
          <w:rFonts w:eastAsia="MS Mincho"/>
          <w:b/>
          <w:bCs/>
          <w:sz w:val="28"/>
          <w:szCs w:val="28"/>
          <w:lang w:val="ru-RU" w:eastAsia="ja-JP"/>
        </w:rPr>
      </w:pPr>
    </w:p>
    <w:p w:rsidR="006B4050" w:rsidRDefault="006B4050" w:rsidP="00CE0737">
      <w:pPr>
        <w:autoSpaceDE w:val="0"/>
        <w:autoSpaceDN w:val="0"/>
        <w:adjustRightInd w:val="0"/>
        <w:spacing w:before="0" w:beforeAutospacing="0" w:after="0" w:afterAutospacing="0"/>
        <w:rPr>
          <w:rFonts w:eastAsia="MS Mincho"/>
          <w:b/>
          <w:bCs/>
          <w:sz w:val="28"/>
          <w:szCs w:val="28"/>
          <w:lang w:val="ru-RU" w:eastAsia="ja-JP"/>
        </w:rPr>
      </w:pPr>
    </w:p>
    <w:p w:rsidR="006B4050" w:rsidRPr="00FA2DB5" w:rsidRDefault="006B4050" w:rsidP="00CE0737">
      <w:pPr>
        <w:autoSpaceDE w:val="0"/>
        <w:autoSpaceDN w:val="0"/>
        <w:adjustRightInd w:val="0"/>
        <w:spacing w:before="0" w:beforeAutospacing="0" w:after="0" w:afterAutospacing="0"/>
        <w:rPr>
          <w:rFonts w:eastAsia="MS Mincho"/>
          <w:b/>
          <w:bCs/>
          <w:sz w:val="28"/>
          <w:szCs w:val="28"/>
          <w:lang w:val="ru-RU" w:eastAsia="ja-JP"/>
        </w:rPr>
      </w:pPr>
      <w:r w:rsidRPr="00FA2DB5">
        <w:rPr>
          <w:rFonts w:eastAsia="MS Mincho"/>
          <w:b/>
          <w:bCs/>
          <w:sz w:val="28"/>
          <w:szCs w:val="28"/>
          <w:lang w:val="ru-RU" w:eastAsia="ja-JP"/>
        </w:rPr>
        <w:t>2.4. Сетевое взаимодействие</w:t>
      </w:r>
    </w:p>
    <w:p w:rsidR="006B4050" w:rsidRDefault="006B4050" w:rsidP="00CE0737">
      <w:pPr>
        <w:autoSpaceDE w:val="0"/>
        <w:autoSpaceDN w:val="0"/>
        <w:adjustRightInd w:val="0"/>
        <w:spacing w:before="0" w:beforeAutospacing="0" w:after="0" w:afterAutospacing="0"/>
        <w:rPr>
          <w:rFonts w:eastAsia="MS Mincho"/>
          <w:b/>
          <w:bCs/>
          <w:sz w:val="24"/>
          <w:szCs w:val="24"/>
          <w:lang w:val="ru-RU" w:eastAsia="ja-JP"/>
        </w:rPr>
      </w:pPr>
      <w:r>
        <w:rPr>
          <w:rFonts w:eastAsia="MS Mincho"/>
          <w:b/>
          <w:bCs/>
          <w:sz w:val="24"/>
          <w:szCs w:val="24"/>
          <w:lang w:val="ru-RU" w:eastAsia="ja-JP"/>
        </w:rPr>
        <w:t>Организация преемственности детского сада и школы</w:t>
      </w:r>
    </w:p>
    <w:tbl>
      <w:tblPr>
        <w:tblW w:w="9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30"/>
        <w:gridCol w:w="1858"/>
        <w:gridCol w:w="2717"/>
      </w:tblGrid>
      <w:tr w:rsidR="006B4050" w:rsidTr="0094033B">
        <w:trPr>
          <w:trHeight w:val="267"/>
        </w:trPr>
        <w:tc>
          <w:tcPr>
            <w:tcW w:w="4730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eastAsia="MS Mincho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  <w:t>Содержание деятельности</w:t>
            </w:r>
          </w:p>
        </w:tc>
        <w:tc>
          <w:tcPr>
            <w:tcW w:w="1858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eastAsia="MS Mincho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  <w:t>Сроки</w:t>
            </w:r>
          </w:p>
        </w:tc>
        <w:tc>
          <w:tcPr>
            <w:tcW w:w="2717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eastAsia="MS Mincho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  <w:t>Ответственные</w:t>
            </w:r>
          </w:p>
        </w:tc>
      </w:tr>
      <w:tr w:rsidR="006B4050" w:rsidTr="0094033B">
        <w:trPr>
          <w:trHeight w:val="267"/>
        </w:trPr>
        <w:tc>
          <w:tcPr>
            <w:tcW w:w="9305" w:type="dxa"/>
            <w:gridSpan w:val="3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eastAsia="MS Mincho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  <w:t>1.Организационная работа</w:t>
            </w:r>
          </w:p>
        </w:tc>
      </w:tr>
      <w:tr w:rsidR="006B4050" w:rsidTr="005227DD">
        <w:trPr>
          <w:trHeight w:val="343"/>
        </w:trPr>
        <w:tc>
          <w:tcPr>
            <w:tcW w:w="4730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1.1 Заключение договора о сетевом взаимодействии: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-Между МКДОУ и КОГОБУ СШ пгт Вахруши» на 2023/2024 учебный год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- с детской музыкальной школой пгт Вахруши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-с детской  библиотекой пгт Вахруши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-с РЦКД пгт Вахруши.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Участие воспитанников и педагогов детского сада в основных мероприятиях проводимых музыкальной школой, библиотекой, центром культуры и досуга</w:t>
            </w:r>
          </w:p>
        </w:tc>
        <w:tc>
          <w:tcPr>
            <w:tcW w:w="1858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 xml:space="preserve">Август 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2717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Заведующий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Ст.воспитатель</w:t>
            </w:r>
          </w:p>
        </w:tc>
      </w:tr>
      <w:tr w:rsidR="006B4050" w:rsidTr="0094033B">
        <w:trPr>
          <w:trHeight w:val="1084"/>
        </w:trPr>
        <w:tc>
          <w:tcPr>
            <w:tcW w:w="4730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1.2.</w:t>
            </w: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 xml:space="preserve">  Знакомство с  образовательными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программами, реализуемые в</w:t>
            </w:r>
            <w:r w:rsidRPr="0094033B">
              <w:rPr>
                <w:rFonts w:ascii="TimesNewRomanPSMT" w:eastAsia="MS Mincho" w:hAnsi="TimesNewRomanPSMT" w:cs="TimesNewRomanPSMT"/>
                <w:sz w:val="24"/>
                <w:szCs w:val="24"/>
                <w:lang w:val="ru-RU" w:eastAsia="ja-JP"/>
              </w:rPr>
              <w:t xml:space="preserve"> </w:t>
            </w: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образовательных организациях</w:t>
            </w:r>
          </w:p>
        </w:tc>
        <w:tc>
          <w:tcPr>
            <w:tcW w:w="1858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2717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Ст.воспитатель</w:t>
            </w:r>
          </w:p>
        </w:tc>
      </w:tr>
      <w:tr w:rsidR="006B4050" w:rsidTr="0094033B">
        <w:trPr>
          <w:trHeight w:val="282"/>
        </w:trPr>
        <w:tc>
          <w:tcPr>
            <w:tcW w:w="9305" w:type="dxa"/>
            <w:gridSpan w:val="3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eastAsia="MS Mincho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/>
                <w:bCs/>
                <w:color w:val="252525"/>
                <w:spacing w:val="-2"/>
                <w:sz w:val="24"/>
                <w:szCs w:val="24"/>
                <w:lang w:val="ru-RU"/>
              </w:rPr>
              <w:t>2. Методическая работа</w:t>
            </w:r>
          </w:p>
        </w:tc>
      </w:tr>
      <w:tr w:rsidR="006B4050" w:rsidRPr="001C0844" w:rsidTr="0094033B">
        <w:trPr>
          <w:trHeight w:val="282"/>
        </w:trPr>
        <w:tc>
          <w:tcPr>
            <w:tcW w:w="4730" w:type="dxa"/>
          </w:tcPr>
          <w:p w:rsidR="006B4050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2.1. Посещение воспитателями уроков в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 xml:space="preserve"> 1-м классе. </w:t>
            </w:r>
          </w:p>
        </w:tc>
        <w:tc>
          <w:tcPr>
            <w:tcW w:w="1858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 xml:space="preserve">Ноябрь-декабрь </w:t>
            </w:r>
          </w:p>
        </w:tc>
        <w:tc>
          <w:tcPr>
            <w:tcW w:w="2717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Морданова Е</w:t>
            </w:r>
            <w:r w:rsidRPr="0094033B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.</w:t>
            </w:r>
            <w:r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Г.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Копысова Н.Д.</w:t>
            </w:r>
          </w:p>
        </w:tc>
      </w:tr>
      <w:tr w:rsidR="006B4050" w:rsidTr="0094033B">
        <w:trPr>
          <w:trHeight w:val="282"/>
        </w:trPr>
        <w:tc>
          <w:tcPr>
            <w:tcW w:w="4730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2.2.Посещение  учителями начальных классов  образовательной деятельности  подготовительной  групп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 xml:space="preserve">ы </w:t>
            </w: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 xml:space="preserve"> (6-7лет)</w:t>
            </w:r>
          </w:p>
        </w:tc>
        <w:tc>
          <w:tcPr>
            <w:tcW w:w="1858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 xml:space="preserve">Март </w:t>
            </w:r>
          </w:p>
        </w:tc>
        <w:tc>
          <w:tcPr>
            <w:tcW w:w="2717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Ст.воспитатель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Морданова Е.Г.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Копысова Н.Д.</w:t>
            </w:r>
          </w:p>
        </w:tc>
      </w:tr>
      <w:tr w:rsidR="006B4050" w:rsidTr="0094033B">
        <w:trPr>
          <w:trHeight w:val="282"/>
        </w:trPr>
        <w:tc>
          <w:tcPr>
            <w:tcW w:w="4730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2.3.Круглый стол для педагогов ОУ по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результатам мониторинга «Готовность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дошкольников к школьному обучению»</w:t>
            </w:r>
          </w:p>
        </w:tc>
        <w:tc>
          <w:tcPr>
            <w:tcW w:w="1858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 xml:space="preserve">Май </w:t>
            </w:r>
          </w:p>
        </w:tc>
        <w:tc>
          <w:tcPr>
            <w:tcW w:w="2717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Ст.воспитатель, воспитатели, специалисты</w:t>
            </w:r>
          </w:p>
        </w:tc>
      </w:tr>
      <w:tr w:rsidR="006B4050" w:rsidRPr="001C0844" w:rsidTr="0094033B">
        <w:trPr>
          <w:trHeight w:val="282"/>
        </w:trPr>
        <w:tc>
          <w:tcPr>
            <w:tcW w:w="9305" w:type="dxa"/>
            <w:gridSpan w:val="3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/>
                <w:bCs/>
                <w:sz w:val="24"/>
                <w:szCs w:val="24"/>
                <w:lang w:val="ru-RU" w:eastAsia="ja-JP"/>
              </w:rPr>
              <w:t>3.Психодиагностическая и коррекционно-развивающая работа</w:t>
            </w:r>
          </w:p>
        </w:tc>
      </w:tr>
      <w:tr w:rsidR="006B4050" w:rsidTr="0094033B">
        <w:trPr>
          <w:trHeight w:val="282"/>
        </w:trPr>
        <w:tc>
          <w:tcPr>
            <w:tcW w:w="4730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3.1. Проведение диагностической работы с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детьми 5-7-летнего возраста, направленной на выявление уровня и особенностей развития ребёнка, выбор дифференцированных педагогических условий, необходимых для его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развития и подготовки к школе</w:t>
            </w:r>
            <w:r w:rsidRPr="0094033B">
              <w:rPr>
                <w:rFonts w:ascii="TimesNewRomanPSMT" w:eastAsia="MS Mincho" w:hAnsi="TimesNewRomanPSMT" w:cs="TimesNewRomanPSMT"/>
                <w:sz w:val="24"/>
                <w:szCs w:val="24"/>
                <w:lang w:val="ru-RU" w:eastAsia="ja-JP"/>
              </w:rPr>
              <w:t>.</w:t>
            </w:r>
          </w:p>
        </w:tc>
        <w:tc>
          <w:tcPr>
            <w:tcW w:w="1858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 xml:space="preserve">Сентябрь, май </w:t>
            </w:r>
          </w:p>
        </w:tc>
        <w:tc>
          <w:tcPr>
            <w:tcW w:w="2717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воспитатели</w:t>
            </w:r>
          </w:p>
        </w:tc>
      </w:tr>
      <w:tr w:rsidR="006B4050" w:rsidTr="0094033B">
        <w:trPr>
          <w:trHeight w:val="282"/>
        </w:trPr>
        <w:tc>
          <w:tcPr>
            <w:tcW w:w="4730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3.2.Проведение образовательной деятельности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по коррекции речи детей</w:t>
            </w:r>
            <w:r w:rsidRPr="0094033B">
              <w:rPr>
                <w:rFonts w:ascii="TimesNewRomanPSMT" w:eastAsia="MS Mincho" w:hAnsi="TimesNewRomanPSMT" w:cs="TimesNewRomanPSMT"/>
                <w:sz w:val="24"/>
                <w:szCs w:val="24"/>
                <w:lang w:val="ru-RU" w:eastAsia="ja-JP"/>
              </w:rPr>
              <w:t>.</w:t>
            </w:r>
          </w:p>
        </w:tc>
        <w:tc>
          <w:tcPr>
            <w:tcW w:w="1858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В течении учебного года</w:t>
            </w:r>
          </w:p>
        </w:tc>
        <w:tc>
          <w:tcPr>
            <w:tcW w:w="2717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Учитель-логопед</w:t>
            </w:r>
          </w:p>
        </w:tc>
      </w:tr>
      <w:tr w:rsidR="006B4050" w:rsidTr="0094033B">
        <w:trPr>
          <w:trHeight w:val="282"/>
        </w:trPr>
        <w:tc>
          <w:tcPr>
            <w:tcW w:w="4730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3.3.Мониторинг готовности дошкольников к школьному обучению.</w:t>
            </w:r>
          </w:p>
        </w:tc>
        <w:tc>
          <w:tcPr>
            <w:tcW w:w="1858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 xml:space="preserve">Май </w:t>
            </w:r>
          </w:p>
        </w:tc>
        <w:tc>
          <w:tcPr>
            <w:tcW w:w="2717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Педагог-психолог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>воспитатели</w:t>
            </w:r>
          </w:p>
        </w:tc>
      </w:tr>
      <w:tr w:rsidR="006B4050" w:rsidTr="0094033B">
        <w:trPr>
          <w:trHeight w:val="282"/>
        </w:trPr>
        <w:tc>
          <w:tcPr>
            <w:tcW w:w="9305" w:type="dxa"/>
            <w:gridSpan w:val="3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/>
                <w:bCs/>
                <w:sz w:val="24"/>
                <w:szCs w:val="24"/>
                <w:lang w:val="ru-RU" w:eastAsia="ja-JP"/>
              </w:rPr>
              <w:t>4.Работа с родителями</w:t>
            </w:r>
          </w:p>
        </w:tc>
      </w:tr>
      <w:tr w:rsidR="006B4050" w:rsidTr="0094033B">
        <w:trPr>
          <w:trHeight w:val="282"/>
        </w:trPr>
        <w:tc>
          <w:tcPr>
            <w:tcW w:w="4730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4.1.Оформление информационного стенда «Для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вас родители, будущих первоклассников!»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4.2 Нетрадиционные формы работы с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родителями. «Папа, мама, я – читающая семья»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- конкурс читающих семей.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4.3 Родительское собрание «Поступление детей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в школу – важное событие в жизни детей»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4.4 Подготовка рекомендаций для родителей: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ascii="MS Mincho" w:eastAsia="MS Mincho" w:hAnsi="MS Mincho" w:cs="MS Mincho" w:hint="eastAsia"/>
                <w:sz w:val="24"/>
                <w:szCs w:val="24"/>
                <w:lang w:val="ru-RU" w:eastAsia="ja-JP"/>
              </w:rPr>
              <w:t>✓</w:t>
            </w:r>
            <w:r w:rsidRPr="0094033B">
              <w:rPr>
                <w:rFonts w:eastAsia="Wingdings-Regular"/>
                <w:sz w:val="24"/>
                <w:szCs w:val="24"/>
                <w:lang w:val="ru-RU" w:eastAsia="ja-JP"/>
              </w:rPr>
              <w:t xml:space="preserve"> </w:t>
            </w: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«Правильное звукопроизношение как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залог успешного обучения в школе»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ascii="MS Mincho" w:eastAsia="MS Mincho" w:hAnsi="MS Mincho" w:cs="MS Mincho" w:hint="eastAsia"/>
                <w:sz w:val="24"/>
                <w:szCs w:val="24"/>
                <w:lang w:val="ru-RU" w:eastAsia="ja-JP"/>
              </w:rPr>
              <w:t>✓</w:t>
            </w:r>
            <w:r w:rsidRPr="0094033B">
              <w:rPr>
                <w:rFonts w:eastAsia="Wingdings-Regular"/>
                <w:sz w:val="24"/>
                <w:szCs w:val="24"/>
                <w:lang w:val="ru-RU" w:eastAsia="ja-JP"/>
              </w:rPr>
              <w:t xml:space="preserve"> </w:t>
            </w: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Анкетирование родителей «Ваш ребенок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скоро станет первоклассником»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4.5 Оказание консультационной помощи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родителям по подготовке детей к школе в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условиях семьи.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4.6 Цикл бесед: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ascii="MS Mincho" w:eastAsia="MS Mincho" w:hAnsi="MS Mincho" w:cs="MS Mincho" w:hint="eastAsia"/>
                <w:sz w:val="24"/>
                <w:szCs w:val="24"/>
                <w:lang w:val="ru-RU" w:eastAsia="ja-JP"/>
              </w:rPr>
              <w:t>✓</w:t>
            </w:r>
            <w:r w:rsidRPr="0094033B">
              <w:rPr>
                <w:rFonts w:eastAsia="Wingdings-Regular"/>
                <w:sz w:val="24"/>
                <w:szCs w:val="24"/>
                <w:lang w:val="ru-RU" w:eastAsia="ja-JP"/>
              </w:rPr>
              <w:t xml:space="preserve"> </w:t>
            </w: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«Первые трудности или как проходит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адаптация детей к школе»;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ascii="MS Mincho" w:eastAsia="MS Mincho" w:hAnsi="MS Mincho" w:cs="MS Mincho" w:hint="eastAsia"/>
                <w:sz w:val="24"/>
                <w:szCs w:val="24"/>
                <w:lang w:val="ru-RU" w:eastAsia="ja-JP"/>
              </w:rPr>
              <w:t>✓</w:t>
            </w:r>
            <w:r w:rsidRPr="0094033B">
              <w:rPr>
                <w:rFonts w:eastAsia="Wingdings-Regular"/>
                <w:sz w:val="24"/>
                <w:szCs w:val="24"/>
                <w:lang w:val="ru-RU" w:eastAsia="ja-JP"/>
              </w:rPr>
              <w:t xml:space="preserve"> </w:t>
            </w: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«Особенности организации обучения по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ФГОС в начальной школе»;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ascii="MS Mincho" w:eastAsia="MS Mincho" w:hAnsi="MS Mincho" w:cs="MS Mincho" w:hint="eastAsia"/>
                <w:sz w:val="24"/>
                <w:szCs w:val="24"/>
                <w:lang w:val="ru-RU" w:eastAsia="ja-JP"/>
              </w:rPr>
              <w:t>✓</w:t>
            </w:r>
            <w:r w:rsidRPr="0094033B">
              <w:rPr>
                <w:rFonts w:eastAsia="Wingdings-Regular"/>
                <w:sz w:val="24"/>
                <w:szCs w:val="24"/>
                <w:lang w:val="ru-RU" w:eastAsia="ja-JP"/>
              </w:rPr>
              <w:t xml:space="preserve"> </w:t>
            </w: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«Психологическая готовность ребёнка к</w:t>
            </w:r>
          </w:p>
          <w:p w:rsidR="006B4050" w:rsidRPr="007B284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7B284B">
              <w:rPr>
                <w:rFonts w:eastAsia="MS Mincho"/>
                <w:sz w:val="24"/>
                <w:szCs w:val="24"/>
                <w:lang w:val="ru-RU" w:eastAsia="ja-JP"/>
              </w:rPr>
              <w:t>школе»;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ascii="Wingdings-Regular" w:eastAsia="Wingdings-Regular" w:hAnsi="TimesNewRomanPSMT" w:cs="Wingdings-Regular" w:hint="eastAsia"/>
                <w:sz w:val="24"/>
                <w:szCs w:val="24"/>
                <w:lang w:val="ru-RU" w:eastAsia="ja-JP"/>
              </w:rPr>
              <w:t>✓</w:t>
            </w:r>
            <w:r w:rsidRPr="0094033B">
              <w:rPr>
                <w:rFonts w:eastAsia="Wingdings-Regular"/>
                <w:sz w:val="24"/>
                <w:szCs w:val="24"/>
                <w:lang w:val="ru-RU" w:eastAsia="ja-JP"/>
              </w:rPr>
              <w:t xml:space="preserve"> </w:t>
            </w: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«Как подготовить ребенка к школе»;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ascii="MS Mincho" w:eastAsia="MS Mincho" w:hAnsi="MS Mincho" w:cs="MS Mincho" w:hint="eastAsia"/>
                <w:sz w:val="24"/>
                <w:szCs w:val="24"/>
                <w:lang w:val="ru-RU" w:eastAsia="ja-JP"/>
              </w:rPr>
              <w:t>✓</w:t>
            </w:r>
            <w:r w:rsidRPr="0094033B">
              <w:rPr>
                <w:rFonts w:eastAsia="Wingdings-Regular"/>
                <w:sz w:val="24"/>
                <w:szCs w:val="24"/>
                <w:lang w:val="ru-RU" w:eastAsia="ja-JP"/>
              </w:rPr>
              <w:t xml:space="preserve"> </w:t>
            </w: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«Готовим руку к письму»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4.7 Индивидуальное консультирование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родителей по результатам диагностики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готовности детей к обучению в школе.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Выставки детских работ</w:t>
            </w:r>
          </w:p>
        </w:tc>
        <w:tc>
          <w:tcPr>
            <w:tcW w:w="1858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Октябрь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Декабрь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Февраль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В течение учебного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Года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В течение учебного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Года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В течение учебного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Года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Апрель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В течении учебного года</w:t>
            </w:r>
          </w:p>
        </w:tc>
        <w:tc>
          <w:tcPr>
            <w:tcW w:w="2717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 xml:space="preserve">Воспитатели 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</w:p>
        </w:tc>
      </w:tr>
      <w:tr w:rsidR="006B4050" w:rsidTr="0094033B">
        <w:trPr>
          <w:trHeight w:val="282"/>
        </w:trPr>
        <w:tc>
          <w:tcPr>
            <w:tcW w:w="9305" w:type="dxa"/>
            <w:gridSpan w:val="3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/>
                <w:bCs/>
                <w:sz w:val="24"/>
                <w:szCs w:val="24"/>
                <w:lang w:val="ru-RU" w:eastAsia="ja-JP"/>
              </w:rPr>
              <w:t>5. Работа с детьми</w:t>
            </w:r>
          </w:p>
        </w:tc>
      </w:tr>
      <w:tr w:rsidR="006B4050" w:rsidTr="0094033B">
        <w:trPr>
          <w:trHeight w:val="70"/>
        </w:trPr>
        <w:tc>
          <w:tcPr>
            <w:tcW w:w="4730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5.1 Экскурсия детей в школу: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- знакомство со зданием школы;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- знакомство с кабинетом (классом);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- знакомство со школьной мастерской;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- знакомство с физкультурным залом;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- знакомство со школьной библиотекой.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5.2 Выпускной вечер «Прощай, любимый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NewRomanPS-BoldMT" w:eastAsia="MS Mincho" w:hAnsi="TimesNewRomanPS-BoldMT" w:cs="TimesNewRomanPS-BoldMT"/>
                <w:b/>
                <w:bCs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>детский сад! Здравствуй, здравствуй, школа!» (приглашение учителя начальных классов)</w:t>
            </w:r>
          </w:p>
        </w:tc>
        <w:tc>
          <w:tcPr>
            <w:tcW w:w="1858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 xml:space="preserve">Апрель </w:t>
            </w: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</w:p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94033B">
              <w:rPr>
                <w:rFonts w:eastAsia="MS Mincho"/>
                <w:sz w:val="24"/>
                <w:szCs w:val="24"/>
                <w:lang w:val="ru-RU" w:eastAsia="ja-JP"/>
              </w:rPr>
              <w:t xml:space="preserve">Май </w:t>
            </w:r>
          </w:p>
        </w:tc>
        <w:tc>
          <w:tcPr>
            <w:tcW w:w="2717" w:type="dxa"/>
          </w:tcPr>
          <w:p w:rsidR="006B4050" w:rsidRPr="0094033B" w:rsidRDefault="006B4050" w:rsidP="0094033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</w:pPr>
            <w:r w:rsidRPr="0094033B">
              <w:rPr>
                <w:rFonts w:eastAsia="MS Mincho"/>
                <w:bCs/>
                <w:color w:val="252525"/>
                <w:spacing w:val="-2"/>
                <w:sz w:val="24"/>
                <w:szCs w:val="24"/>
                <w:lang w:val="ru-RU"/>
              </w:rPr>
              <w:t xml:space="preserve">Воспитатели </w:t>
            </w:r>
          </w:p>
        </w:tc>
      </w:tr>
    </w:tbl>
    <w:p w:rsidR="006B4050" w:rsidRPr="00D12FC6" w:rsidRDefault="006B4050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  <w:lang w:val="ru-RU"/>
        </w:rPr>
        <w:t>2.5</w:t>
      </w:r>
      <w:r w:rsidRPr="00D12FC6">
        <w:rPr>
          <w:b/>
          <w:bCs/>
          <w:color w:val="252525"/>
          <w:spacing w:val="-2"/>
          <w:sz w:val="28"/>
          <w:szCs w:val="28"/>
          <w:lang w:val="ru-RU"/>
        </w:rPr>
        <w:t>. Контроль и</w:t>
      </w:r>
      <w:r w:rsidRPr="00D12FC6">
        <w:rPr>
          <w:b/>
          <w:bCs/>
          <w:color w:val="252525"/>
          <w:spacing w:val="-2"/>
          <w:sz w:val="28"/>
          <w:szCs w:val="28"/>
        </w:rPr>
        <w:t> </w:t>
      </w:r>
      <w:r w:rsidRPr="00D12FC6">
        <w:rPr>
          <w:b/>
          <w:bCs/>
          <w:color w:val="252525"/>
          <w:spacing w:val="-2"/>
          <w:sz w:val="28"/>
          <w:szCs w:val="28"/>
          <w:lang w:val="ru-RU"/>
        </w:rPr>
        <w:t>оценка деятельности</w:t>
      </w:r>
    </w:p>
    <w:p w:rsidR="006B4050" w:rsidRPr="00B13A70" w:rsidRDefault="006B4050">
      <w:pPr>
        <w:rPr>
          <w:color w:val="000000"/>
          <w:sz w:val="24"/>
          <w:szCs w:val="24"/>
          <w:lang w:val="ru-RU"/>
        </w:rPr>
      </w:pPr>
      <w:r w:rsidRPr="00B13A70">
        <w:rPr>
          <w:b/>
          <w:bCs/>
          <w:color w:val="000000"/>
          <w:sz w:val="24"/>
          <w:szCs w:val="24"/>
          <w:lang w:val="ru-RU"/>
        </w:rPr>
        <w:t>Внутрисадовский контроль</w:t>
      </w:r>
    </w:p>
    <w:tbl>
      <w:tblPr>
        <w:tblW w:w="943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676"/>
        <w:gridCol w:w="1766"/>
        <w:gridCol w:w="1673"/>
        <w:gridCol w:w="1414"/>
        <w:gridCol w:w="1906"/>
      </w:tblGrid>
      <w:tr w:rsidR="006B4050" w:rsidRPr="008F15A0" w:rsidTr="00BF59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CE0737" w:rsidRDefault="006B4050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CE0737">
              <w:rPr>
                <w:b/>
                <w:bCs/>
                <w:color w:val="000000"/>
                <w:sz w:val="24"/>
                <w:szCs w:val="24"/>
                <w:lang w:val="ru-RU"/>
              </w:rPr>
              <w:t>Объект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CE0737" w:rsidRDefault="006B4050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CE0737">
              <w:rPr>
                <w:b/>
                <w:bCs/>
                <w:color w:val="000000"/>
                <w:sz w:val="24"/>
                <w:szCs w:val="24"/>
                <w:lang w:val="ru-RU"/>
              </w:rPr>
              <w:t>Вид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CE0737" w:rsidRDefault="006B4050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CE0737">
              <w:rPr>
                <w:b/>
                <w:bCs/>
                <w:color w:val="000000"/>
                <w:sz w:val="24"/>
                <w:szCs w:val="24"/>
                <w:lang w:val="ru-RU"/>
              </w:rPr>
              <w:t>Формы и</w:t>
            </w:r>
            <w:r w:rsidRPr="008F15A0">
              <w:rPr>
                <w:b/>
                <w:bCs/>
                <w:color w:val="000000"/>
                <w:sz w:val="24"/>
                <w:szCs w:val="24"/>
              </w:rPr>
              <w:t> </w:t>
            </w:r>
            <w:r w:rsidRPr="00CE0737">
              <w:rPr>
                <w:b/>
                <w:bCs/>
                <w:color w:val="000000"/>
                <w:sz w:val="24"/>
                <w:szCs w:val="24"/>
                <w:lang w:val="ru-RU"/>
              </w:rPr>
              <w:t>методы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CE0737" w:rsidRDefault="006B4050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CE0737">
              <w:rPr>
                <w:b/>
                <w:bCs/>
                <w:color w:val="000000"/>
                <w:sz w:val="24"/>
                <w:szCs w:val="24"/>
                <w:lang w:val="ru-RU"/>
              </w:rPr>
              <w:t>Срок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122436">
              <w:rPr>
                <w:b/>
                <w:bCs/>
                <w:color w:val="000000"/>
                <w:sz w:val="24"/>
                <w:szCs w:val="24"/>
                <w:lang w:val="ru-RU"/>
              </w:rPr>
              <w:t>Отв</w:t>
            </w:r>
            <w:r w:rsidRPr="008F15A0">
              <w:rPr>
                <w:b/>
                <w:bCs/>
                <w:color w:val="000000"/>
                <w:sz w:val="24"/>
                <w:szCs w:val="24"/>
              </w:rPr>
              <w:t>етственные</w:t>
            </w:r>
          </w:p>
        </w:tc>
      </w:tr>
      <w:tr w:rsidR="006B4050" w:rsidRPr="00BB5B46" w:rsidTr="00BF59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Состояние учебно-материальной базы, финансово-хозяйственная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Посещение групп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учебных помещений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Сентябрь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декабрь, март, июнь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F5964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Заведующий, старший воспитатель, за</w:t>
            </w:r>
            <w:r>
              <w:rPr>
                <w:color w:val="000000"/>
                <w:sz w:val="24"/>
                <w:szCs w:val="24"/>
                <w:lang w:val="ru-RU"/>
              </w:rPr>
              <w:t>вхоз</w:t>
            </w:r>
          </w:p>
        </w:tc>
      </w:tr>
      <w:tr w:rsidR="006B4050" w:rsidRPr="008F15A0" w:rsidTr="00BF59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Состояние условий для формирования основ патриотического развития дошкольников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 xml:space="preserve">Фронтальный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Посещение групп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учебных помещений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B4050" w:rsidRPr="008F15A0" w:rsidTr="00BF59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Адаптация воспитанников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детском саду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B4050" w:rsidRPr="008F15A0" w:rsidTr="00BF59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Санитарное состояние помещений 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F5964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</w:rPr>
              <w:t xml:space="preserve">Медсестра, </w:t>
            </w:r>
            <w:r>
              <w:rPr>
                <w:color w:val="000000"/>
                <w:sz w:val="24"/>
                <w:szCs w:val="24"/>
                <w:lang w:val="ru-RU"/>
              </w:rPr>
              <w:t>заведующий</w:t>
            </w:r>
          </w:p>
        </w:tc>
      </w:tr>
      <w:tr w:rsidR="006B4050" w:rsidRPr="008F15A0" w:rsidTr="00BF59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Соблюдение требований к прогулке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B4050" w:rsidRPr="008F15A0" w:rsidTr="00BF59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Организация питания. Выполнение натуральных норм питания. </w:t>
            </w:r>
            <w:r w:rsidRPr="008F15A0">
              <w:rPr>
                <w:color w:val="000000"/>
                <w:sz w:val="24"/>
                <w:szCs w:val="24"/>
              </w:rPr>
              <w:t>Заболеваемость. Посещаемость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Посещение кухни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Заведующий </w:t>
            </w:r>
          </w:p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Медработник</w:t>
            </w:r>
          </w:p>
        </w:tc>
      </w:tr>
      <w:tr w:rsidR="006B4050" w:rsidRPr="008F15A0" w:rsidTr="00BF59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Планирование воспитательно-образовательной работы с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детьми с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учетом ФОП ДО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Анализ документации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B4050" w:rsidRPr="008F15A0" w:rsidTr="00BF59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Эффективность деятельности коллектива детского сада по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формированию привычки к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здоровому образу жизни у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детей дошкольного возраста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Открытый просмотр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Заведующий, старший воспитатель</w:t>
            </w:r>
          </w:p>
        </w:tc>
      </w:tr>
      <w:tr w:rsidR="006B4050" w:rsidRPr="008F15A0" w:rsidTr="00BF59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Состояние документации педагогов, воспитателей групп.</w:t>
            </w:r>
          </w:p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Проведение родительских собраний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Анализ документации, 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Октябрь, февраль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B4050" w:rsidRPr="008F15A0" w:rsidTr="00BF59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Соблюдение режима дня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Анализ документации, посещение групп, 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Медсестра, старший воспитатель</w:t>
            </w:r>
          </w:p>
        </w:tc>
      </w:tr>
      <w:tr w:rsidR="006B4050" w:rsidRPr="008F15A0" w:rsidTr="00BF59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Организация предметно-развивающей среды (уголки экологии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экспериментирования)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Посещение групп, 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B4050" w:rsidRPr="008F15A0" w:rsidTr="00BF59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Организация ООД по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познавательному развитию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подготовительных группах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Сравнительный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Посещение групп, 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B4050" w:rsidRPr="008F15A0" w:rsidTr="00BF59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Уровень подготовки детей к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школе. Анализ образовательной деятельности за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Итоговый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Анализ документации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Заведующий, старший воспитатель</w:t>
            </w:r>
          </w:p>
        </w:tc>
      </w:tr>
      <w:tr w:rsidR="006B4050" w:rsidRPr="008F15A0" w:rsidTr="00BF59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Проведение оздоровительных мероприятий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режиме дня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Наблюдение, анализ документации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Июнь—август</w:t>
            </w:r>
          </w:p>
        </w:tc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воспитатель, медработник</w:t>
            </w:r>
          </w:p>
        </w:tc>
      </w:tr>
    </w:tbl>
    <w:p w:rsidR="006B4050" w:rsidRPr="00BF5964" w:rsidRDefault="006B4050">
      <w:pPr>
        <w:rPr>
          <w:color w:val="000000"/>
          <w:sz w:val="24"/>
          <w:szCs w:val="24"/>
          <w:lang w:val="ru-RU"/>
        </w:rPr>
      </w:pPr>
      <w:r w:rsidRPr="00BF5964">
        <w:rPr>
          <w:b/>
          <w:bCs/>
          <w:color w:val="000000"/>
          <w:sz w:val="24"/>
          <w:szCs w:val="24"/>
          <w:lang w:val="ru-RU"/>
        </w:rPr>
        <w:t xml:space="preserve"> Внутренняя система оценки качества образования</w:t>
      </w:r>
    </w:p>
    <w:tbl>
      <w:tblPr>
        <w:tblW w:w="9447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536"/>
        <w:gridCol w:w="1647"/>
        <w:gridCol w:w="2264"/>
      </w:tblGrid>
      <w:tr w:rsidR="006B4050" w:rsidRPr="008F15A0" w:rsidTr="005227DD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B4050" w:rsidRPr="008F15A0" w:rsidTr="005227DD">
        <w:trPr>
          <w:trHeight w:val="55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Анализ качества организации предметно-развивающей 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B4050" w:rsidRPr="008F15A0" w:rsidTr="005227DD">
        <w:trPr>
          <w:trHeight w:val="82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Мониторинг качества воспитательной работы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группах с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учетом требований ФГОС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ФОП дошкольного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B4050" w:rsidRPr="008F15A0" w:rsidTr="005227DD">
        <w:trPr>
          <w:trHeight w:val="111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Оценка динамики показателей здоровья воспитанников (общего показателя здоровья, показателей заболеваемости органов зрения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опорно-двигательного аппарата, травматизма)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Раз в квартал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Медработник</w:t>
            </w:r>
          </w:p>
        </w:tc>
      </w:tr>
      <w:tr w:rsidR="006B4050" w:rsidRPr="008F15A0" w:rsidTr="005227DD">
        <w:trPr>
          <w:trHeight w:val="82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Анализ информационно-технического обеспечения воспитательного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образовательного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Ноябрь, февраль,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Заведующий, старший воспитатель</w:t>
            </w:r>
          </w:p>
        </w:tc>
      </w:tr>
      <w:tr w:rsidR="006B4050" w:rsidRPr="008F15A0" w:rsidTr="005227DD">
        <w:trPr>
          <w:trHeight w:val="55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Мониторинг выполнения муниципального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Сентябрь, декабрь,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Заведующий</w:t>
            </w:r>
          </w:p>
        </w:tc>
      </w:tr>
      <w:tr w:rsidR="006B4050" w:rsidRPr="008F15A0" w:rsidTr="005227DD">
        <w:trPr>
          <w:trHeight w:val="82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Анализ своевременного размещения информации на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стендах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сайте детского 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Заведующий, старший воспитатель</w:t>
            </w:r>
          </w:p>
        </w:tc>
      </w:tr>
    </w:tbl>
    <w:p w:rsidR="006B4050" w:rsidRPr="00D12FC6" w:rsidRDefault="006B4050">
      <w:pPr>
        <w:spacing w:line="600" w:lineRule="atLeast"/>
        <w:rPr>
          <w:b/>
          <w:bCs/>
          <w:color w:val="252525"/>
          <w:spacing w:val="-2"/>
          <w:sz w:val="28"/>
          <w:szCs w:val="28"/>
        </w:rPr>
      </w:pPr>
      <w:r>
        <w:rPr>
          <w:b/>
          <w:bCs/>
          <w:color w:val="252525"/>
          <w:spacing w:val="-2"/>
          <w:sz w:val="28"/>
          <w:szCs w:val="28"/>
        </w:rPr>
        <w:t>2.</w:t>
      </w:r>
      <w:r>
        <w:rPr>
          <w:b/>
          <w:bCs/>
          <w:color w:val="252525"/>
          <w:spacing w:val="-2"/>
          <w:sz w:val="28"/>
          <w:szCs w:val="28"/>
          <w:lang w:val="ru-RU"/>
        </w:rPr>
        <w:t>6</w:t>
      </w:r>
      <w:r w:rsidRPr="00D12FC6">
        <w:rPr>
          <w:b/>
          <w:bCs/>
          <w:color w:val="252525"/>
          <w:spacing w:val="-2"/>
          <w:sz w:val="28"/>
          <w:szCs w:val="28"/>
        </w:rPr>
        <w:t>. Мониторинг инфраструктуры РППС</w:t>
      </w:r>
    </w:p>
    <w:tbl>
      <w:tblPr>
        <w:tblW w:w="9207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438"/>
        <w:gridCol w:w="1405"/>
        <w:gridCol w:w="2364"/>
      </w:tblGrid>
      <w:tr w:rsidR="006B4050" w:rsidRPr="008F15A0" w:rsidTr="005227DD">
        <w:trPr>
          <w:trHeight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4050" w:rsidRPr="008F15A0" w:rsidRDefault="006B405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4050" w:rsidRPr="008F15A0" w:rsidRDefault="006B405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4050" w:rsidRPr="008F15A0" w:rsidRDefault="006B405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B4050" w:rsidRPr="008F15A0" w:rsidTr="005227DD">
        <w:trPr>
          <w:trHeight w:val="8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Оценка РППС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учебно-методических материалов на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соответствие санитарным нормам, ФГОС ДО, ФОП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ФАОП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 xml:space="preserve">В течение года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 xml:space="preserve">Старший воспитатель, завхоз </w:t>
            </w:r>
          </w:p>
        </w:tc>
      </w:tr>
      <w:tr w:rsidR="006B4050" w:rsidRPr="008F15A0" w:rsidTr="005227DD">
        <w:trPr>
          <w:trHeight w:val="29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Мониторинг запросов родителей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отношении качества РППС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 xml:space="preserve">В течение года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6B4050" w:rsidRPr="008F15A0" w:rsidTr="005227DD">
        <w:trPr>
          <w:trHeight w:val="8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Изучение интересов, склонностей, предпочтений, индивидуальных особенностей детей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группах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 xml:space="preserve">В течение года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6B4050" w:rsidRPr="008F15A0" w:rsidTr="005227DD">
        <w:trPr>
          <w:trHeight w:val="8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Организация предметно-развивающей среды (центры активности)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 xml:space="preserve">Октябрь—апрель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6B4050" w:rsidRPr="008F15A0" w:rsidTr="005227DD">
        <w:trPr>
          <w:trHeight w:val="11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Пополнение методического банка материалов из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опыта работы педагогов по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формированию инфраструктуры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комплектации учебно-методическими материалами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 xml:space="preserve">В течение года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r w:rsidRPr="008F15A0">
              <w:rPr>
                <w:color w:val="000000"/>
                <w:sz w:val="24"/>
                <w:szCs w:val="24"/>
              </w:rPr>
              <w:t>Старший воспитатель, воспитатели групп</w:t>
            </w:r>
          </w:p>
        </w:tc>
      </w:tr>
    </w:tbl>
    <w:p w:rsidR="006B4050" w:rsidRPr="00BF5964" w:rsidRDefault="006B4050">
      <w:pPr>
        <w:spacing w:line="600" w:lineRule="atLeast"/>
        <w:rPr>
          <w:b/>
          <w:bCs/>
          <w:color w:val="252525"/>
          <w:spacing w:val="-2"/>
          <w:lang w:val="ru-RU"/>
        </w:rPr>
      </w:pPr>
      <w:r w:rsidRPr="00BF5964">
        <w:rPr>
          <w:b/>
          <w:bCs/>
          <w:color w:val="252525"/>
          <w:spacing w:val="-2"/>
          <w:lang w:val="ru-RU"/>
        </w:rPr>
        <w:t xml:space="preserve">Блок </w:t>
      </w:r>
      <w:r w:rsidRPr="00BF5964">
        <w:rPr>
          <w:b/>
          <w:bCs/>
          <w:color w:val="252525"/>
          <w:spacing w:val="-2"/>
        </w:rPr>
        <w:t>III</w:t>
      </w:r>
      <w:r w:rsidRPr="00BF5964">
        <w:rPr>
          <w:b/>
          <w:bCs/>
          <w:color w:val="252525"/>
          <w:spacing w:val="-2"/>
          <w:lang w:val="ru-RU"/>
        </w:rPr>
        <w:t>. ХОЗЯЙСТВЕННАЯ ДЕЯТЕЛЬНОСТЬ И</w:t>
      </w:r>
      <w:r w:rsidRPr="00BF5964">
        <w:rPr>
          <w:b/>
          <w:bCs/>
          <w:color w:val="252525"/>
          <w:spacing w:val="-2"/>
        </w:rPr>
        <w:t> </w:t>
      </w:r>
      <w:r w:rsidRPr="00BF5964">
        <w:rPr>
          <w:b/>
          <w:bCs/>
          <w:color w:val="252525"/>
          <w:spacing w:val="-2"/>
          <w:lang w:val="ru-RU"/>
        </w:rPr>
        <w:t>БЕЗОПАСНОСТЬ</w:t>
      </w:r>
    </w:p>
    <w:p w:rsidR="006B4050" w:rsidRPr="00B40A66" w:rsidRDefault="006B4050" w:rsidP="00B40A66">
      <w:pPr>
        <w:spacing w:line="600" w:lineRule="atLeast"/>
        <w:rPr>
          <w:color w:val="000000"/>
          <w:sz w:val="24"/>
          <w:szCs w:val="24"/>
          <w:lang w:val="ru-RU"/>
        </w:rPr>
      </w:pPr>
      <w:r w:rsidRPr="00D12FC6">
        <w:rPr>
          <w:b/>
          <w:bCs/>
          <w:color w:val="252525"/>
          <w:spacing w:val="-2"/>
          <w:sz w:val="28"/>
          <w:szCs w:val="28"/>
          <w:lang w:val="ru-RU"/>
        </w:rPr>
        <w:t xml:space="preserve">3.1. </w:t>
      </w:r>
      <w:r w:rsidRPr="00B40A66">
        <w:rPr>
          <w:b/>
          <w:bCs/>
          <w:color w:val="000000"/>
          <w:sz w:val="24"/>
          <w:szCs w:val="24"/>
          <w:lang w:val="ru-RU"/>
        </w:rPr>
        <w:t xml:space="preserve"> Организационные мероприятия</w:t>
      </w:r>
    </w:p>
    <w:tbl>
      <w:tblPr>
        <w:tblW w:w="9277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302"/>
        <w:gridCol w:w="1603"/>
        <w:gridCol w:w="2372"/>
      </w:tblGrid>
      <w:tr w:rsidR="006B4050" w:rsidRPr="00B40A66" w:rsidTr="005227DD">
        <w:trPr>
          <w:trHeight w:val="2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40A66" w:rsidRDefault="006B4050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40A66">
              <w:rPr>
                <w:b/>
                <w:bCs/>
                <w:color w:val="000000"/>
                <w:sz w:val="24"/>
                <w:szCs w:val="24"/>
                <w:lang w:val="ru-RU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40A66" w:rsidRDefault="006B4050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40A66">
              <w:rPr>
                <w:b/>
                <w:bCs/>
                <w:color w:val="000000"/>
                <w:sz w:val="24"/>
                <w:szCs w:val="24"/>
                <w:lang w:val="ru-RU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40A66" w:rsidRDefault="006B4050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40A66">
              <w:rPr>
                <w:b/>
                <w:bCs/>
                <w:color w:val="000000"/>
                <w:sz w:val="24"/>
                <w:szCs w:val="24"/>
                <w:lang w:val="ru-RU"/>
              </w:rPr>
              <w:t>Ответственный</w:t>
            </w:r>
          </w:p>
        </w:tc>
      </w:tr>
      <w:tr w:rsidR="006B4050" w:rsidRPr="00B40A66" w:rsidTr="005227DD">
        <w:trPr>
          <w:trHeight w:val="2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40A66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40A66">
              <w:rPr>
                <w:color w:val="000000"/>
                <w:sz w:val="24"/>
                <w:szCs w:val="24"/>
                <w:lang w:val="ru-RU"/>
              </w:rPr>
              <w:t>Инвентаризация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F5964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Октябрь </w:t>
            </w:r>
            <w:r w:rsidRPr="00B40A6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F5964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Завхоз, кладовщик</w:t>
            </w:r>
          </w:p>
        </w:tc>
      </w:tr>
      <w:tr w:rsidR="006B4050" w:rsidRPr="008F15A0" w:rsidTr="005227DD">
        <w:trPr>
          <w:trHeight w:val="2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Мониторинг потребности в  мебели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40A66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40A66">
              <w:rPr>
                <w:color w:val="000000"/>
                <w:sz w:val="24"/>
                <w:szCs w:val="24"/>
                <w:lang w:val="ru-RU"/>
              </w:rPr>
              <w:t>2 раза в год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0302AE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40A66">
              <w:rPr>
                <w:color w:val="000000"/>
                <w:sz w:val="24"/>
                <w:szCs w:val="24"/>
                <w:lang w:val="ru-RU"/>
              </w:rPr>
              <w:t>З</w:t>
            </w:r>
            <w:r>
              <w:rPr>
                <w:color w:val="000000"/>
                <w:sz w:val="24"/>
                <w:szCs w:val="24"/>
              </w:rPr>
              <w:t xml:space="preserve">аведующий, </w:t>
            </w:r>
            <w:r>
              <w:rPr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6B4050" w:rsidRPr="008F15A0" w:rsidTr="005227DD">
        <w:trPr>
          <w:trHeight w:val="2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0302AE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Работа по благоустройству территории детского 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40A66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40A66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6B4050" w:rsidRPr="00DD6367" w:rsidTr="005227DD">
        <w:trPr>
          <w:trHeight w:val="2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DD6367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DD6367">
              <w:rPr>
                <w:rFonts w:eastAsia="MS Mincho"/>
                <w:sz w:val="24"/>
                <w:szCs w:val="24"/>
                <w:lang w:val="ru-RU" w:eastAsia="ja-JP"/>
              </w:rPr>
              <w:t>Анализ маркировки мебели и подбора мебели в группах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DD6367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Сентябрь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DD6367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Завхоз </w:t>
            </w:r>
          </w:p>
        </w:tc>
      </w:tr>
      <w:tr w:rsidR="006B4050" w:rsidRPr="00DD6367" w:rsidTr="005227DD">
        <w:trPr>
          <w:trHeight w:val="2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C94291" w:rsidRDefault="006B4050">
            <w:pPr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C94291">
              <w:rPr>
                <w:rFonts w:eastAsia="MS Mincho"/>
                <w:sz w:val="24"/>
                <w:szCs w:val="24"/>
                <w:lang w:val="ru-RU" w:eastAsia="ja-JP"/>
              </w:rPr>
              <w:t>Рейд по проверке санитарного состояния групп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DD6367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Октябрь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DD6367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Медсестра заведующий</w:t>
            </w:r>
          </w:p>
        </w:tc>
      </w:tr>
      <w:tr w:rsidR="006B4050" w:rsidRPr="00DD6367" w:rsidTr="005227DD">
        <w:trPr>
          <w:trHeight w:val="2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C94291" w:rsidRDefault="006B4050" w:rsidP="00C94291">
            <w:pPr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C94291">
              <w:rPr>
                <w:rFonts w:eastAsia="MS Mincho"/>
                <w:sz w:val="24"/>
                <w:szCs w:val="24"/>
                <w:lang w:val="ru-RU" w:eastAsia="ja-JP"/>
              </w:rPr>
              <w:t>Разработка плана профилактических мероприятий по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 xml:space="preserve"> </w:t>
            </w:r>
            <w:r w:rsidRPr="00C94291">
              <w:rPr>
                <w:rFonts w:eastAsia="MS Mincho"/>
                <w:sz w:val="24"/>
                <w:szCs w:val="24"/>
                <w:lang w:val="ru-RU" w:eastAsia="ja-JP"/>
              </w:rPr>
              <w:t>ОРЗ и гриппу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DD6367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Ноябрь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DD6367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Медсестра </w:t>
            </w:r>
          </w:p>
        </w:tc>
      </w:tr>
      <w:tr w:rsidR="006B4050" w:rsidRPr="00DD6367" w:rsidTr="005227DD">
        <w:trPr>
          <w:trHeight w:val="2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C94291" w:rsidRDefault="006B4050" w:rsidP="00C94291">
            <w:pPr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C94291">
              <w:rPr>
                <w:rFonts w:eastAsia="MS Mincho"/>
                <w:sz w:val="24"/>
                <w:szCs w:val="24"/>
                <w:lang w:val="ru-RU" w:eastAsia="ja-JP"/>
              </w:rPr>
              <w:t xml:space="preserve">Проверка освещения ДОУ, работа по 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>д</w:t>
            </w:r>
            <w:r w:rsidRPr="00C94291">
              <w:rPr>
                <w:rFonts w:eastAsia="MS Mincho"/>
                <w:sz w:val="24"/>
                <w:szCs w:val="24"/>
                <w:lang w:val="ru-RU" w:eastAsia="ja-JP"/>
              </w:rPr>
              <w:t>ополнительному</w:t>
            </w:r>
            <w:r>
              <w:rPr>
                <w:rFonts w:eastAsia="MS Mincho"/>
                <w:sz w:val="24"/>
                <w:szCs w:val="24"/>
                <w:lang w:val="ru-RU" w:eastAsia="ja-JP"/>
              </w:rPr>
              <w:t xml:space="preserve"> </w:t>
            </w:r>
            <w:r w:rsidRPr="00C94291">
              <w:rPr>
                <w:rFonts w:eastAsia="MS Mincho"/>
                <w:sz w:val="24"/>
                <w:szCs w:val="24"/>
                <w:lang w:val="ru-RU" w:eastAsia="ja-JP"/>
              </w:rPr>
              <w:t>освещению ДОУ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Декабрь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DD6367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Завхоз </w:t>
            </w:r>
          </w:p>
        </w:tc>
      </w:tr>
      <w:tr w:rsidR="006B4050" w:rsidRPr="00DD6367" w:rsidTr="005227DD">
        <w:trPr>
          <w:trHeight w:val="2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5C0115" w:rsidRDefault="006B4050" w:rsidP="00C94291">
            <w:pPr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5C0115">
              <w:rPr>
                <w:rFonts w:eastAsia="MS Mincho"/>
                <w:sz w:val="24"/>
                <w:szCs w:val="24"/>
                <w:lang w:val="ru-RU" w:eastAsia="ja-JP"/>
              </w:rPr>
              <w:t>Работа в ДОУ по эстетике оформления помещений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Январь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DD6367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Заведующий </w:t>
            </w:r>
          </w:p>
        </w:tc>
      </w:tr>
      <w:tr w:rsidR="006B4050" w:rsidRPr="00DD6367" w:rsidTr="005227DD">
        <w:trPr>
          <w:trHeight w:val="2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5C0115" w:rsidRDefault="006B4050" w:rsidP="00C94291">
            <w:pPr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5C0115">
              <w:rPr>
                <w:rFonts w:eastAsia="MS Mincho"/>
                <w:sz w:val="24"/>
                <w:szCs w:val="24"/>
                <w:lang w:val="ru-RU" w:eastAsia="ja-JP"/>
              </w:rPr>
              <w:t>Выполнение санэпидрежима в ДОУ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DD6367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Медсестра </w:t>
            </w:r>
          </w:p>
        </w:tc>
      </w:tr>
      <w:tr w:rsidR="006B4050" w:rsidRPr="00DD6367" w:rsidTr="005227DD">
        <w:trPr>
          <w:trHeight w:val="2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7B5B39" w:rsidRDefault="006B4050" w:rsidP="00C94291">
            <w:pPr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7B5B39">
              <w:rPr>
                <w:rFonts w:eastAsia="MS Mincho"/>
                <w:sz w:val="24"/>
                <w:szCs w:val="24"/>
                <w:lang w:val="ru-RU" w:eastAsia="ja-JP"/>
              </w:rPr>
              <w:t>Закупка материалов для ремонтных работ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Май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DD6367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Завхоз </w:t>
            </w:r>
          </w:p>
        </w:tc>
      </w:tr>
    </w:tbl>
    <w:p w:rsidR="006B4050" w:rsidRPr="00B13A70" w:rsidRDefault="006B4050">
      <w:pPr>
        <w:rPr>
          <w:color w:val="000000"/>
          <w:sz w:val="24"/>
          <w:szCs w:val="24"/>
          <w:lang w:val="ru-RU"/>
        </w:rPr>
      </w:pPr>
      <w:r w:rsidRPr="00B13A70">
        <w:rPr>
          <w:b/>
          <w:bCs/>
          <w:color w:val="000000"/>
          <w:sz w:val="24"/>
          <w:szCs w:val="24"/>
          <w:lang w:val="ru-RU"/>
        </w:rPr>
        <w:t>3.1.2. Мероприятия по</w:t>
      </w:r>
      <w:r>
        <w:rPr>
          <w:b/>
          <w:bCs/>
          <w:color w:val="000000"/>
          <w:sz w:val="24"/>
          <w:szCs w:val="24"/>
        </w:rPr>
        <w:t> </w:t>
      </w:r>
      <w:r w:rsidRPr="00B13A70">
        <w:rPr>
          <w:b/>
          <w:bCs/>
          <w:color w:val="000000"/>
          <w:sz w:val="24"/>
          <w:szCs w:val="24"/>
          <w:lang w:val="ru-RU"/>
        </w:rPr>
        <w:t>выполнению санитарных норм и</w:t>
      </w:r>
      <w:r>
        <w:rPr>
          <w:b/>
          <w:bCs/>
          <w:color w:val="000000"/>
          <w:sz w:val="24"/>
          <w:szCs w:val="24"/>
        </w:rPr>
        <w:t> </w:t>
      </w:r>
      <w:r w:rsidRPr="00B13A70">
        <w:rPr>
          <w:b/>
          <w:bCs/>
          <w:color w:val="000000"/>
          <w:sz w:val="24"/>
          <w:szCs w:val="24"/>
          <w:lang w:val="ru-RU"/>
        </w:rPr>
        <w:t>гигиенических нормативов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962"/>
        <w:gridCol w:w="1343"/>
        <w:gridCol w:w="1872"/>
      </w:tblGrid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Проверить соответствие технологического оборудования пищеблока требованиям таблицы 6.18 СанПиН 1.2.3685-21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0302AE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</w:rPr>
              <w:t>За</w:t>
            </w:r>
            <w:r>
              <w:rPr>
                <w:color w:val="000000"/>
                <w:sz w:val="24"/>
                <w:szCs w:val="24"/>
                <w:lang w:val="ru-RU"/>
              </w:rPr>
              <w:t>вхоз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B40A66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Обучение работников пищеблока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925A1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925A1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Заведующий </w:t>
            </w:r>
          </w:p>
        </w:tc>
      </w:tr>
    </w:tbl>
    <w:p w:rsidR="006B4050" w:rsidRPr="000302AE" w:rsidRDefault="006B4050">
      <w:pPr>
        <w:spacing w:line="600" w:lineRule="atLeast"/>
        <w:rPr>
          <w:b/>
          <w:bCs/>
          <w:color w:val="252525"/>
          <w:spacing w:val="-2"/>
          <w:sz w:val="36"/>
          <w:szCs w:val="36"/>
        </w:rPr>
      </w:pPr>
      <w:r w:rsidRPr="000302AE">
        <w:rPr>
          <w:b/>
          <w:bCs/>
          <w:color w:val="252525"/>
          <w:spacing w:val="-2"/>
          <w:sz w:val="36"/>
          <w:szCs w:val="36"/>
        </w:rPr>
        <w:t>3.2. Безопасность</w:t>
      </w:r>
    </w:p>
    <w:p w:rsidR="006B4050" w:rsidRDefault="006B4050">
      <w:pP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3.2.1. Антитеррористическая защищенность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567"/>
        <w:gridCol w:w="906"/>
        <w:gridCol w:w="4704"/>
      </w:tblGrid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B4050" w:rsidRPr="001C08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Оснастить здание техническими системами охраны:</w:t>
            </w:r>
          </w:p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—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системой контроля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управления доступом;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B40A66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Ответственный за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антитеррористическую защищенность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за</w:t>
            </w:r>
            <w:r>
              <w:rPr>
                <w:color w:val="000000"/>
                <w:sz w:val="24"/>
                <w:szCs w:val="24"/>
                <w:lang w:val="ru-RU"/>
              </w:rPr>
              <w:t>вхоз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925A1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925A1F">
              <w:rPr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обновить ограждения по территории детского 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C9291C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Май 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6B4050" w:rsidRPr="00925A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925A1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Замена ворот и калитки в соответствии с требованями.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925A1F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Июнь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925A1F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6B4050" w:rsidRDefault="006B4050">
      <w:pP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3.2.2. Пожарная безопасность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610"/>
        <w:gridCol w:w="2634"/>
        <w:gridCol w:w="2933"/>
      </w:tblGrid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Провести противопожарные инструктажи с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работниками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Сентябрь и по необходимости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Ответственный за пожарную безопасность</w:t>
            </w:r>
          </w:p>
        </w:tc>
      </w:tr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C9291C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Провести обучающие тренировки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C9291C" w:rsidRDefault="006B4050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 течении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6B4050" w:rsidRPr="00C9291C" w:rsidRDefault="006B4050">
      <w:pPr>
        <w:rPr>
          <w:color w:val="000000"/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</w:rPr>
        <w:t xml:space="preserve">3.2.3. Профилактические мероприятия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605"/>
        <w:gridCol w:w="1750"/>
        <w:gridCol w:w="2822"/>
      </w:tblGrid>
      <w:tr w:rsidR="006B4050" w:rsidRPr="008F15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6B4050" w:rsidRPr="008F15A0">
        <w:trPr>
          <w:trHeight w:val="5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Проводить разъяснительную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просветительскую работу по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вопросам гигиены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профилактики вирусных инфекций с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родителями (законными представителями) воспитанников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работниками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C9291C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Медсестра,воспитатели</w:t>
            </w:r>
          </w:p>
        </w:tc>
      </w:tr>
      <w:tr w:rsidR="006B4050" w:rsidRPr="00F818E9">
        <w:trPr>
          <w:trHeight w:val="5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Измерять температуру воспитанникам, работникам, посетителям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Ежедневно при входе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здание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Медсестра, воспитатели, мл. воспитатели</w:t>
            </w:r>
          </w:p>
        </w:tc>
      </w:tr>
      <w:tr w:rsidR="006B4050" w:rsidRPr="00F818E9">
        <w:trPr>
          <w:trHeight w:val="5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Пополнять на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входе 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здание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в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санузлах дозаторы с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антисептиками для обработки рук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Младшие воспитатели, завхоз</w:t>
            </w:r>
          </w:p>
        </w:tc>
      </w:tr>
      <w:tr w:rsidR="006B4050" w:rsidRPr="001C0844">
        <w:trPr>
          <w:trHeight w:val="5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Проверять эффективность работы вентиляционных систем, обеспечивать очистку или замену воздушных фильтров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фильтрующих элементов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  <w:r w:rsidRPr="008F15A0">
              <w:rPr>
                <w:color w:val="000000"/>
                <w:sz w:val="24"/>
                <w:szCs w:val="24"/>
              </w:rPr>
              <w:t>Раз в квартал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B13A7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Рабочий по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 xml:space="preserve">обслуживанию здания, </w:t>
            </w:r>
            <w:r>
              <w:rPr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6B4050" w:rsidRPr="008F15A0">
        <w:trPr>
          <w:trHeight w:val="5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1B5FC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 w:rsidRPr="00B13A70">
              <w:rPr>
                <w:color w:val="000000"/>
                <w:sz w:val="24"/>
                <w:szCs w:val="24"/>
                <w:lang w:val="ru-RU"/>
              </w:rPr>
              <w:t>Следить за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качеством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B13A70">
              <w:rPr>
                <w:color w:val="000000"/>
                <w:sz w:val="24"/>
                <w:szCs w:val="24"/>
                <w:lang w:val="ru-RU"/>
              </w:rPr>
              <w:t>соблюдением порядка проведения:</w:t>
            </w:r>
            <w:r w:rsidRPr="001B5FC0">
              <w:rPr>
                <w:color w:val="000000"/>
                <w:sz w:val="24"/>
                <w:szCs w:val="24"/>
                <w:lang w:val="ru-RU"/>
              </w:rPr>
              <w:t>—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1B5FC0">
              <w:rPr>
                <w:color w:val="000000"/>
                <w:sz w:val="24"/>
                <w:szCs w:val="24"/>
                <w:lang w:val="ru-RU"/>
              </w:rPr>
              <w:t>текущей уборки и</w:t>
            </w:r>
            <w:r w:rsidRPr="008F15A0">
              <w:rPr>
                <w:color w:val="000000"/>
                <w:sz w:val="24"/>
                <w:szCs w:val="24"/>
              </w:rPr>
              <w:t> </w:t>
            </w:r>
            <w:r w:rsidRPr="001B5FC0">
              <w:rPr>
                <w:color w:val="000000"/>
                <w:sz w:val="24"/>
                <w:szCs w:val="24"/>
                <w:lang w:val="ru-RU"/>
              </w:rPr>
              <w:t>дезинсекции;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генеральная уборка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Е</w:t>
            </w:r>
            <w:r w:rsidRPr="008F15A0">
              <w:rPr>
                <w:color w:val="000000"/>
                <w:sz w:val="24"/>
                <w:szCs w:val="24"/>
              </w:rPr>
              <w:t>жедневно</w:t>
            </w:r>
          </w:p>
          <w:p w:rsidR="006B4050" w:rsidRPr="001B5FC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C9291C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</w:rPr>
              <w:t>За</w:t>
            </w:r>
            <w:r>
              <w:rPr>
                <w:color w:val="000000"/>
                <w:sz w:val="24"/>
                <w:szCs w:val="24"/>
                <w:lang w:val="ru-RU"/>
              </w:rPr>
              <w:t>вхоз</w:t>
            </w:r>
          </w:p>
        </w:tc>
      </w:tr>
    </w:tbl>
    <w:p w:rsidR="006B4050" w:rsidRPr="00925A1F" w:rsidRDefault="006B4050">
      <w:pPr>
        <w:spacing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925A1F">
        <w:rPr>
          <w:b/>
          <w:bCs/>
          <w:color w:val="252525"/>
          <w:spacing w:val="-2"/>
          <w:sz w:val="24"/>
          <w:szCs w:val="24"/>
          <w:lang w:val="ru-RU"/>
        </w:rPr>
        <w:t>ЛИСТ ОЗНАКОМЛЕНИЯ</w:t>
      </w:r>
    </w:p>
    <w:p w:rsidR="006B4050" w:rsidRPr="00B13A70" w:rsidRDefault="006B4050">
      <w:pPr>
        <w:rPr>
          <w:color w:val="000000"/>
          <w:sz w:val="24"/>
          <w:szCs w:val="24"/>
          <w:lang w:val="ru-RU"/>
        </w:rPr>
      </w:pPr>
      <w:r w:rsidRPr="00B13A70">
        <w:rPr>
          <w:color w:val="000000"/>
          <w:sz w:val="24"/>
          <w:szCs w:val="24"/>
          <w:lang w:val="ru-RU"/>
        </w:rPr>
        <w:t>С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lang w:val="ru-RU"/>
        </w:rPr>
        <w:t>годовым планом работы муниципального казенного</w:t>
      </w:r>
      <w:r w:rsidRPr="00B13A70">
        <w:rPr>
          <w:color w:val="000000"/>
          <w:sz w:val="24"/>
          <w:szCs w:val="24"/>
          <w:lang w:val="ru-RU"/>
        </w:rPr>
        <w:t xml:space="preserve"> дошкольного образовате</w:t>
      </w:r>
      <w:r>
        <w:rPr>
          <w:color w:val="000000"/>
          <w:sz w:val="24"/>
          <w:szCs w:val="24"/>
          <w:lang w:val="ru-RU"/>
        </w:rPr>
        <w:t>льного учреждения  детского сада комбинированного вида № 4 на 2024/25</w:t>
      </w:r>
      <w:r w:rsidRPr="00B13A70">
        <w:rPr>
          <w:color w:val="000000"/>
          <w:sz w:val="24"/>
          <w:szCs w:val="24"/>
          <w:lang w:val="ru-RU"/>
        </w:rPr>
        <w:t xml:space="preserve"> учебный</w:t>
      </w:r>
      <w:r>
        <w:rPr>
          <w:color w:val="000000"/>
          <w:sz w:val="24"/>
          <w:szCs w:val="24"/>
          <w:lang w:val="ru-RU"/>
        </w:rPr>
        <w:t xml:space="preserve"> год, утвержденным заведующим 29.08.2024г</w:t>
      </w:r>
      <w:r w:rsidRPr="00B13A70">
        <w:rPr>
          <w:color w:val="000000"/>
          <w:sz w:val="24"/>
          <w:szCs w:val="24"/>
          <w:lang w:val="ru-RU"/>
        </w:rPr>
        <w:t xml:space="preserve"> ознакомлены:</w:t>
      </w:r>
    </w:p>
    <w:tbl>
      <w:tblPr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829"/>
        <w:gridCol w:w="2098"/>
        <w:gridCol w:w="2758"/>
        <w:gridCol w:w="1373"/>
        <w:gridCol w:w="2218"/>
      </w:tblGrid>
      <w:tr w:rsidR="006B4050" w:rsidRPr="008F15A0" w:rsidTr="00607A51">
        <w:trPr>
          <w:trHeight w:val="347"/>
        </w:trPr>
        <w:tc>
          <w:tcPr>
            <w:tcW w:w="82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Ф. И. О.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jc w:val="center"/>
              <w:rPr>
                <w:color w:val="000000"/>
                <w:sz w:val="24"/>
                <w:szCs w:val="24"/>
              </w:rPr>
            </w:pPr>
            <w:r w:rsidRPr="008F15A0">
              <w:rPr>
                <w:b/>
                <w:bCs/>
                <w:color w:val="000000"/>
                <w:sz w:val="24"/>
                <w:szCs w:val="24"/>
              </w:rPr>
              <w:t>Подпись</w:t>
            </w:r>
          </w:p>
        </w:tc>
      </w:tr>
      <w:tr w:rsidR="006B4050" w:rsidRPr="008F15A0" w:rsidTr="00607A51">
        <w:trPr>
          <w:trHeight w:val="27"/>
        </w:trPr>
        <w:tc>
          <w:tcPr>
            <w:tcW w:w="82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925A1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</w:p>
        </w:tc>
      </w:tr>
      <w:tr w:rsidR="006B4050" w:rsidRPr="008F15A0" w:rsidTr="00607A51">
        <w:trPr>
          <w:trHeight w:val="347"/>
        </w:trPr>
        <w:tc>
          <w:tcPr>
            <w:tcW w:w="82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925A1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</w:p>
        </w:tc>
      </w:tr>
      <w:tr w:rsidR="006B4050" w:rsidRPr="008F15A0" w:rsidTr="00607A51">
        <w:trPr>
          <w:trHeight w:val="347"/>
        </w:trPr>
        <w:tc>
          <w:tcPr>
            <w:tcW w:w="82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925A1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rPr>
                <w:color w:val="000000"/>
                <w:sz w:val="24"/>
                <w:szCs w:val="24"/>
              </w:rPr>
            </w:pPr>
          </w:p>
        </w:tc>
      </w:tr>
      <w:tr w:rsidR="006B4050" w:rsidRPr="008F15A0" w:rsidTr="00607A51">
        <w:trPr>
          <w:trHeight w:val="366"/>
        </w:trPr>
        <w:tc>
          <w:tcPr>
            <w:tcW w:w="82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925A1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925A1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6B4050" w:rsidRPr="008F15A0" w:rsidTr="00607A51">
        <w:trPr>
          <w:trHeight w:val="366"/>
        </w:trPr>
        <w:tc>
          <w:tcPr>
            <w:tcW w:w="82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925A1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6B4050" w:rsidRPr="008F15A0" w:rsidTr="00607A51">
        <w:trPr>
          <w:trHeight w:val="366"/>
        </w:trPr>
        <w:tc>
          <w:tcPr>
            <w:tcW w:w="82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925A1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6B4050" w:rsidRPr="008F15A0" w:rsidTr="00607A51">
        <w:trPr>
          <w:trHeight w:val="366"/>
        </w:trPr>
        <w:tc>
          <w:tcPr>
            <w:tcW w:w="82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925A1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6B4050" w:rsidRPr="008F15A0" w:rsidTr="00607A51">
        <w:trPr>
          <w:trHeight w:val="366"/>
        </w:trPr>
        <w:tc>
          <w:tcPr>
            <w:tcW w:w="82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925A1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6B4050" w:rsidRPr="008F15A0" w:rsidTr="00607A51">
        <w:trPr>
          <w:trHeight w:val="366"/>
        </w:trPr>
        <w:tc>
          <w:tcPr>
            <w:tcW w:w="82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925A1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6B4050" w:rsidRPr="008F15A0" w:rsidTr="00607A51">
        <w:trPr>
          <w:trHeight w:val="366"/>
        </w:trPr>
        <w:tc>
          <w:tcPr>
            <w:tcW w:w="82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925A1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6B4050" w:rsidRPr="008F15A0" w:rsidTr="00607A51">
        <w:trPr>
          <w:trHeight w:val="366"/>
        </w:trPr>
        <w:tc>
          <w:tcPr>
            <w:tcW w:w="82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925A1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6B4050" w:rsidRPr="008F15A0" w:rsidTr="00607A51">
        <w:trPr>
          <w:trHeight w:val="366"/>
        </w:trPr>
        <w:tc>
          <w:tcPr>
            <w:tcW w:w="82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925A1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6B4050" w:rsidRPr="008F15A0" w:rsidTr="00607A51">
        <w:trPr>
          <w:trHeight w:val="366"/>
        </w:trPr>
        <w:tc>
          <w:tcPr>
            <w:tcW w:w="82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925A1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6B4050" w:rsidRPr="008F15A0" w:rsidTr="00607A51">
        <w:trPr>
          <w:trHeight w:val="366"/>
        </w:trPr>
        <w:tc>
          <w:tcPr>
            <w:tcW w:w="82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925A1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6B4050" w:rsidRPr="008F15A0" w:rsidTr="00607A51">
        <w:trPr>
          <w:trHeight w:val="366"/>
        </w:trPr>
        <w:tc>
          <w:tcPr>
            <w:tcW w:w="82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925A1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6B4050" w:rsidRPr="008F15A0" w:rsidTr="00607A51">
        <w:trPr>
          <w:trHeight w:val="366"/>
        </w:trPr>
        <w:tc>
          <w:tcPr>
            <w:tcW w:w="82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Default="006B4050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925A1F" w:rsidRDefault="006B4050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B4050" w:rsidRPr="008F15A0" w:rsidRDefault="006B4050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</w:tbl>
    <w:p w:rsidR="006B4050" w:rsidRDefault="006B4050"/>
    <w:sectPr w:rsidR="006B4050" w:rsidSect="00CE0737">
      <w:footerReference w:type="even" r:id="rId8"/>
      <w:footerReference w:type="default" r:id="rId9"/>
      <w:pgSz w:w="11907" w:h="16839"/>
      <w:pgMar w:top="539" w:right="1440" w:bottom="18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4050" w:rsidRDefault="006B4050">
      <w:r>
        <w:separator/>
      </w:r>
    </w:p>
  </w:endnote>
  <w:endnote w:type="continuationSeparator" w:id="1">
    <w:p w:rsidR="006B4050" w:rsidRDefault="006B40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050" w:rsidRDefault="006B4050" w:rsidP="007D231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B4050" w:rsidRDefault="006B4050" w:rsidP="00C9291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050" w:rsidRDefault="006B4050" w:rsidP="007D231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6B4050" w:rsidRDefault="006B4050" w:rsidP="00C9291C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4050" w:rsidRDefault="006B4050">
      <w:r>
        <w:separator/>
      </w:r>
    </w:p>
  </w:footnote>
  <w:footnote w:type="continuationSeparator" w:id="1">
    <w:p w:rsidR="006B4050" w:rsidRDefault="006B40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E6680"/>
    <w:multiLevelType w:val="multilevel"/>
    <w:tmpl w:val="0426A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A00DAA"/>
    <w:multiLevelType w:val="multilevel"/>
    <w:tmpl w:val="EFD20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33245C"/>
    <w:multiLevelType w:val="hybridMultilevel"/>
    <w:tmpl w:val="18CA799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24480F83"/>
    <w:multiLevelType w:val="hybridMultilevel"/>
    <w:tmpl w:val="AAF2909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2E291D44"/>
    <w:multiLevelType w:val="hybridMultilevel"/>
    <w:tmpl w:val="CAB4E79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54655D75"/>
    <w:multiLevelType w:val="hybridMultilevel"/>
    <w:tmpl w:val="321A9F9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20"/>
        </w:tabs>
        <w:ind w:left="6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40"/>
        </w:tabs>
        <w:ind w:left="7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60"/>
        </w:tabs>
        <w:ind w:left="8160" w:hanging="360"/>
      </w:pPr>
      <w:rPr>
        <w:rFonts w:ascii="Wingdings" w:hAnsi="Wingdings" w:hint="default"/>
      </w:rPr>
    </w:lvl>
  </w:abstractNum>
  <w:abstractNum w:abstractNumId="6">
    <w:nsid w:val="72D0631B"/>
    <w:multiLevelType w:val="hybridMultilevel"/>
    <w:tmpl w:val="986C15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73575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05CE"/>
    <w:rsid w:val="000028BE"/>
    <w:rsid w:val="000302AE"/>
    <w:rsid w:val="0005082F"/>
    <w:rsid w:val="0006333D"/>
    <w:rsid w:val="0007505D"/>
    <w:rsid w:val="000769E6"/>
    <w:rsid w:val="00081CE0"/>
    <w:rsid w:val="00085C88"/>
    <w:rsid w:val="000B7024"/>
    <w:rsid w:val="000B73C4"/>
    <w:rsid w:val="000C5DFB"/>
    <w:rsid w:val="000D47DF"/>
    <w:rsid w:val="000D7E09"/>
    <w:rsid w:val="0010097B"/>
    <w:rsid w:val="00120589"/>
    <w:rsid w:val="00122436"/>
    <w:rsid w:val="00146160"/>
    <w:rsid w:val="00150732"/>
    <w:rsid w:val="00160061"/>
    <w:rsid w:val="00166103"/>
    <w:rsid w:val="001928A2"/>
    <w:rsid w:val="001A42B9"/>
    <w:rsid w:val="001B3B42"/>
    <w:rsid w:val="001B5FC0"/>
    <w:rsid w:val="001C0844"/>
    <w:rsid w:val="001D1D66"/>
    <w:rsid w:val="0022189E"/>
    <w:rsid w:val="0025079A"/>
    <w:rsid w:val="00265151"/>
    <w:rsid w:val="0027513F"/>
    <w:rsid w:val="00283408"/>
    <w:rsid w:val="00284308"/>
    <w:rsid w:val="0029173E"/>
    <w:rsid w:val="00294C65"/>
    <w:rsid w:val="002A2570"/>
    <w:rsid w:val="002A386F"/>
    <w:rsid w:val="002A629E"/>
    <w:rsid w:val="002B3F20"/>
    <w:rsid w:val="002C7A52"/>
    <w:rsid w:val="002D33B1"/>
    <w:rsid w:val="002D3591"/>
    <w:rsid w:val="002D4355"/>
    <w:rsid w:val="00327359"/>
    <w:rsid w:val="00336E1B"/>
    <w:rsid w:val="00340AE7"/>
    <w:rsid w:val="003436C0"/>
    <w:rsid w:val="0035075B"/>
    <w:rsid w:val="003514A0"/>
    <w:rsid w:val="00366B31"/>
    <w:rsid w:val="0037034F"/>
    <w:rsid w:val="00371316"/>
    <w:rsid w:val="00372A79"/>
    <w:rsid w:val="00374BC3"/>
    <w:rsid w:val="00376A6A"/>
    <w:rsid w:val="0038024E"/>
    <w:rsid w:val="00386F0F"/>
    <w:rsid w:val="00392F7A"/>
    <w:rsid w:val="003965BF"/>
    <w:rsid w:val="003C1DE4"/>
    <w:rsid w:val="003F2448"/>
    <w:rsid w:val="003F27CC"/>
    <w:rsid w:val="00414B8C"/>
    <w:rsid w:val="00454912"/>
    <w:rsid w:val="00457F06"/>
    <w:rsid w:val="00477D27"/>
    <w:rsid w:val="004A69E7"/>
    <w:rsid w:val="004B0E19"/>
    <w:rsid w:val="004B16C3"/>
    <w:rsid w:val="004D28F6"/>
    <w:rsid w:val="004D58D9"/>
    <w:rsid w:val="004D6ACF"/>
    <w:rsid w:val="004E00E0"/>
    <w:rsid w:val="004F3698"/>
    <w:rsid w:val="004F7E17"/>
    <w:rsid w:val="0051031B"/>
    <w:rsid w:val="005227DD"/>
    <w:rsid w:val="00542923"/>
    <w:rsid w:val="0056399A"/>
    <w:rsid w:val="00564516"/>
    <w:rsid w:val="005645FB"/>
    <w:rsid w:val="00576E28"/>
    <w:rsid w:val="005918B0"/>
    <w:rsid w:val="005A05CE"/>
    <w:rsid w:val="005B5D77"/>
    <w:rsid w:val="005C0115"/>
    <w:rsid w:val="005C4B0C"/>
    <w:rsid w:val="005F19B5"/>
    <w:rsid w:val="00607A51"/>
    <w:rsid w:val="00616245"/>
    <w:rsid w:val="00653AF6"/>
    <w:rsid w:val="006570E7"/>
    <w:rsid w:val="00676B02"/>
    <w:rsid w:val="006910B4"/>
    <w:rsid w:val="0069114E"/>
    <w:rsid w:val="0069374A"/>
    <w:rsid w:val="006A594D"/>
    <w:rsid w:val="006A6270"/>
    <w:rsid w:val="006A7BB7"/>
    <w:rsid w:val="006B4050"/>
    <w:rsid w:val="006D2E16"/>
    <w:rsid w:val="006D607A"/>
    <w:rsid w:val="006F0E8B"/>
    <w:rsid w:val="006F1340"/>
    <w:rsid w:val="00706D50"/>
    <w:rsid w:val="00727925"/>
    <w:rsid w:val="00735969"/>
    <w:rsid w:val="00735B81"/>
    <w:rsid w:val="00757443"/>
    <w:rsid w:val="00764905"/>
    <w:rsid w:val="00777241"/>
    <w:rsid w:val="0078360C"/>
    <w:rsid w:val="00792B30"/>
    <w:rsid w:val="007A4620"/>
    <w:rsid w:val="007B284B"/>
    <w:rsid w:val="007B5B39"/>
    <w:rsid w:val="007D231D"/>
    <w:rsid w:val="007D6C9F"/>
    <w:rsid w:val="00811901"/>
    <w:rsid w:val="00820309"/>
    <w:rsid w:val="00822EE7"/>
    <w:rsid w:val="00844545"/>
    <w:rsid w:val="00897225"/>
    <w:rsid w:val="00897FAD"/>
    <w:rsid w:val="008A4527"/>
    <w:rsid w:val="008C3924"/>
    <w:rsid w:val="008F13D2"/>
    <w:rsid w:val="008F15A0"/>
    <w:rsid w:val="00925A1F"/>
    <w:rsid w:val="00930907"/>
    <w:rsid w:val="0093157C"/>
    <w:rsid w:val="0094033B"/>
    <w:rsid w:val="00951161"/>
    <w:rsid w:val="00961316"/>
    <w:rsid w:val="009A76B0"/>
    <w:rsid w:val="009B4F6B"/>
    <w:rsid w:val="009B7464"/>
    <w:rsid w:val="00A04D75"/>
    <w:rsid w:val="00A141BC"/>
    <w:rsid w:val="00A179CB"/>
    <w:rsid w:val="00A61300"/>
    <w:rsid w:val="00A83566"/>
    <w:rsid w:val="00AA1D88"/>
    <w:rsid w:val="00AA5281"/>
    <w:rsid w:val="00AB40E4"/>
    <w:rsid w:val="00AB6774"/>
    <w:rsid w:val="00AD0103"/>
    <w:rsid w:val="00AD7EDF"/>
    <w:rsid w:val="00AE2F37"/>
    <w:rsid w:val="00AF19E5"/>
    <w:rsid w:val="00AF6414"/>
    <w:rsid w:val="00B13A70"/>
    <w:rsid w:val="00B21121"/>
    <w:rsid w:val="00B22C9F"/>
    <w:rsid w:val="00B31BEB"/>
    <w:rsid w:val="00B40A66"/>
    <w:rsid w:val="00B45DC8"/>
    <w:rsid w:val="00B624F6"/>
    <w:rsid w:val="00B73A5A"/>
    <w:rsid w:val="00B94E18"/>
    <w:rsid w:val="00BA482B"/>
    <w:rsid w:val="00BB5B46"/>
    <w:rsid w:val="00BC1191"/>
    <w:rsid w:val="00BC1662"/>
    <w:rsid w:val="00BC698B"/>
    <w:rsid w:val="00BD39AE"/>
    <w:rsid w:val="00BD692D"/>
    <w:rsid w:val="00BF02AB"/>
    <w:rsid w:val="00BF3A50"/>
    <w:rsid w:val="00BF5964"/>
    <w:rsid w:val="00C13BD5"/>
    <w:rsid w:val="00C23288"/>
    <w:rsid w:val="00C375B5"/>
    <w:rsid w:val="00C7484E"/>
    <w:rsid w:val="00C77466"/>
    <w:rsid w:val="00C81E99"/>
    <w:rsid w:val="00C821F4"/>
    <w:rsid w:val="00C9291C"/>
    <w:rsid w:val="00C94291"/>
    <w:rsid w:val="00CB236A"/>
    <w:rsid w:val="00CE0737"/>
    <w:rsid w:val="00CE5B2D"/>
    <w:rsid w:val="00CF6B35"/>
    <w:rsid w:val="00D12FC6"/>
    <w:rsid w:val="00D42CC8"/>
    <w:rsid w:val="00D61D72"/>
    <w:rsid w:val="00D6485F"/>
    <w:rsid w:val="00D80AE3"/>
    <w:rsid w:val="00D81737"/>
    <w:rsid w:val="00D83A17"/>
    <w:rsid w:val="00D86388"/>
    <w:rsid w:val="00DD0B1D"/>
    <w:rsid w:val="00DD57CB"/>
    <w:rsid w:val="00DD6367"/>
    <w:rsid w:val="00E3045D"/>
    <w:rsid w:val="00E438A1"/>
    <w:rsid w:val="00E52F13"/>
    <w:rsid w:val="00EA6770"/>
    <w:rsid w:val="00EA681F"/>
    <w:rsid w:val="00EC35DC"/>
    <w:rsid w:val="00EE0A3D"/>
    <w:rsid w:val="00EE5994"/>
    <w:rsid w:val="00F01E19"/>
    <w:rsid w:val="00F406E7"/>
    <w:rsid w:val="00F67D3F"/>
    <w:rsid w:val="00F7414B"/>
    <w:rsid w:val="00F818E9"/>
    <w:rsid w:val="00F83F65"/>
    <w:rsid w:val="00F9651B"/>
    <w:rsid w:val="00FA2BD9"/>
    <w:rsid w:val="00FA2DB5"/>
    <w:rsid w:val="00FB0DC0"/>
    <w:rsid w:val="00FC3568"/>
    <w:rsid w:val="00FF1657"/>
    <w:rsid w:val="00FF4A6C"/>
    <w:rsid w:val="00FF536F"/>
    <w:rsid w:val="00FF7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73A5A"/>
    <w:rPr>
      <w:rFonts w:ascii="Cambria" w:hAnsi="Cambria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uiPriority w:val="99"/>
    <w:locked/>
    <w:rsid w:val="00B22C9F"/>
    <w:rPr>
      <w:rFonts w:eastAsia="MS Mincho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9291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83F65"/>
    <w:rPr>
      <w:rFonts w:cs="Times New Roman"/>
      <w:lang w:val="en-US" w:eastAsia="en-US"/>
    </w:rPr>
  </w:style>
  <w:style w:type="character" w:styleId="PageNumber">
    <w:name w:val="page number"/>
    <w:basedOn w:val="DefaultParagraphFont"/>
    <w:uiPriority w:val="99"/>
    <w:rsid w:val="00C9291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2128</TotalTime>
  <Pages>25</Pages>
  <Words>5551</Words>
  <Characters>31643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>Подготовлено экспертами Актион-МЦФЭР</dc:description>
  <cp:lastModifiedBy>DetSad</cp:lastModifiedBy>
  <cp:revision>21</cp:revision>
  <cp:lastPrinted>2024-08-29T10:08:00Z</cp:lastPrinted>
  <dcterms:created xsi:type="dcterms:W3CDTF">2011-11-02T04:15:00Z</dcterms:created>
  <dcterms:modified xsi:type="dcterms:W3CDTF">2024-09-10T07:01:00Z</dcterms:modified>
</cp:coreProperties>
</file>